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824C" w14:textId="77777777" w:rsidR="0081047F" w:rsidRPr="00D90893" w:rsidRDefault="00212AC1" w:rsidP="0081047F">
      <w:pPr>
        <w:ind w:left="-851"/>
        <w:rPr>
          <w:rFonts w:ascii="Arial" w:hAnsi="Arial" w:cs="Arial"/>
        </w:rPr>
      </w:pPr>
      <w:r w:rsidRPr="00D9089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42880" behindDoc="1" locked="0" layoutInCell="1" allowOverlap="1" wp14:anchorId="4B1F9D3B" wp14:editId="16DFBA47">
            <wp:simplePos x="0" y="0"/>
            <wp:positionH relativeFrom="page">
              <wp:align>left</wp:align>
            </wp:positionH>
            <wp:positionV relativeFrom="page">
              <wp:posOffset>40005</wp:posOffset>
            </wp:positionV>
            <wp:extent cx="7565390" cy="106934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893">
        <w:rPr>
          <w:rFonts w:ascii="Arial" w:hAnsi="Arial" w:cs="Arial"/>
          <w:noProof/>
          <w:sz w:val="24"/>
          <w:szCs w:val="24"/>
        </w:rPr>
        <w:t>‘.,</w:t>
      </w:r>
    </w:p>
    <w:p w14:paraId="0B988769" w14:textId="77777777" w:rsidR="0081047F" w:rsidRPr="00D90893" w:rsidRDefault="0081047F" w:rsidP="0081047F">
      <w:pPr>
        <w:rPr>
          <w:rFonts w:ascii="Arial" w:hAnsi="Arial" w:cs="Arial"/>
        </w:rPr>
      </w:pPr>
    </w:p>
    <w:p w14:paraId="758F8CE6" w14:textId="77777777" w:rsidR="0081047F" w:rsidRPr="00D90893" w:rsidRDefault="0081047F" w:rsidP="0081047F">
      <w:pPr>
        <w:rPr>
          <w:rFonts w:ascii="Arial" w:hAnsi="Arial" w:cs="Arial"/>
        </w:rPr>
      </w:pPr>
    </w:p>
    <w:p w14:paraId="1F1D57E1" w14:textId="77777777" w:rsidR="0081047F" w:rsidRPr="00D90893" w:rsidRDefault="0081047F" w:rsidP="0081047F">
      <w:pPr>
        <w:rPr>
          <w:rFonts w:ascii="Arial" w:hAnsi="Arial" w:cs="Arial"/>
        </w:rPr>
      </w:pPr>
    </w:p>
    <w:p w14:paraId="43C1242F" w14:textId="77777777" w:rsidR="0081047F" w:rsidRPr="00D90893" w:rsidRDefault="0081047F" w:rsidP="0081047F">
      <w:pPr>
        <w:rPr>
          <w:rFonts w:ascii="Arial" w:hAnsi="Arial" w:cs="Arial"/>
        </w:rPr>
      </w:pPr>
    </w:p>
    <w:p w14:paraId="639609EC" w14:textId="77777777" w:rsidR="0081047F" w:rsidRPr="00D90893" w:rsidRDefault="0081047F" w:rsidP="0081047F">
      <w:pPr>
        <w:rPr>
          <w:rFonts w:ascii="Arial" w:hAnsi="Arial" w:cs="Arial"/>
        </w:rPr>
      </w:pPr>
    </w:p>
    <w:p w14:paraId="0E077D53" w14:textId="77777777" w:rsidR="0081047F" w:rsidRPr="00D90893" w:rsidRDefault="0081047F" w:rsidP="0081047F">
      <w:pPr>
        <w:rPr>
          <w:rFonts w:ascii="Arial" w:hAnsi="Arial" w:cs="Arial"/>
        </w:rPr>
      </w:pPr>
    </w:p>
    <w:p w14:paraId="505FA3C8" w14:textId="77777777" w:rsidR="0081047F" w:rsidRPr="00D90893" w:rsidRDefault="0081047F" w:rsidP="0081047F">
      <w:pPr>
        <w:rPr>
          <w:rFonts w:ascii="Arial" w:hAnsi="Arial" w:cs="Arial"/>
        </w:rPr>
      </w:pPr>
    </w:p>
    <w:p w14:paraId="001B0634" w14:textId="77777777" w:rsidR="0081047F" w:rsidRPr="00D90893" w:rsidRDefault="0081047F" w:rsidP="0081047F">
      <w:pPr>
        <w:rPr>
          <w:rFonts w:ascii="Arial" w:hAnsi="Arial" w:cs="Arial"/>
        </w:rPr>
      </w:pPr>
    </w:p>
    <w:p w14:paraId="27C9A480" w14:textId="77777777" w:rsidR="0081047F" w:rsidRPr="00D90893" w:rsidRDefault="0081047F" w:rsidP="0081047F">
      <w:pPr>
        <w:rPr>
          <w:rFonts w:ascii="Arial" w:hAnsi="Arial" w:cs="Arial"/>
        </w:rPr>
      </w:pPr>
    </w:p>
    <w:p w14:paraId="7DB89166" w14:textId="77777777" w:rsidR="0081047F" w:rsidRPr="00D90893" w:rsidRDefault="0081047F" w:rsidP="0081047F">
      <w:pPr>
        <w:rPr>
          <w:rFonts w:ascii="Arial" w:hAnsi="Arial" w:cs="Arial"/>
        </w:rPr>
      </w:pPr>
    </w:p>
    <w:p w14:paraId="2CAEE88C" w14:textId="77777777" w:rsidR="0081047F" w:rsidRPr="00D90893" w:rsidRDefault="0081047F" w:rsidP="0081047F">
      <w:pPr>
        <w:rPr>
          <w:rFonts w:ascii="Arial" w:hAnsi="Arial" w:cs="Arial"/>
        </w:rPr>
      </w:pPr>
    </w:p>
    <w:p w14:paraId="4D1C0B51" w14:textId="77777777" w:rsidR="0081047F" w:rsidRPr="00D90893" w:rsidRDefault="0081047F" w:rsidP="0081047F">
      <w:pPr>
        <w:rPr>
          <w:rFonts w:ascii="Arial" w:hAnsi="Arial" w:cs="Arial"/>
        </w:rPr>
      </w:pPr>
    </w:p>
    <w:p w14:paraId="1AD445C9" w14:textId="77777777" w:rsidR="00212AC1" w:rsidRPr="00D90893" w:rsidRDefault="00212AC1" w:rsidP="0081047F">
      <w:pPr>
        <w:rPr>
          <w:rFonts w:ascii="Arial" w:hAnsi="Arial" w:cs="Arial"/>
        </w:rPr>
      </w:pPr>
    </w:p>
    <w:p w14:paraId="5C85F40E" w14:textId="77777777" w:rsidR="00212AC1" w:rsidRPr="00D90893" w:rsidRDefault="00212AC1" w:rsidP="0081047F">
      <w:pPr>
        <w:rPr>
          <w:rFonts w:ascii="Arial" w:hAnsi="Arial" w:cs="Arial"/>
        </w:rPr>
      </w:pPr>
    </w:p>
    <w:p w14:paraId="7A1BB19D" w14:textId="6235BADB" w:rsidR="00D90893" w:rsidRPr="00D90893" w:rsidRDefault="00D90893" w:rsidP="00D90893">
      <w:pPr>
        <w:tabs>
          <w:tab w:val="left" w:pos="20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D90893">
        <w:rPr>
          <w:rFonts w:ascii="Arial" w:hAnsi="Arial" w:cs="Arial"/>
          <w:b/>
          <w:bCs/>
          <w:sz w:val="32"/>
          <w:szCs w:val="32"/>
        </w:rPr>
        <w:t>NOTICE: CPD CONTACT SESSIONS</w:t>
      </w:r>
    </w:p>
    <w:p w14:paraId="1379C302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250025D9" w14:textId="77777777" w:rsid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413AD7A7" w14:textId="4F329718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The Property Practitioner Regulatory Authority wishes to inform all property practitioners that C</w:t>
      </w:r>
      <w:r>
        <w:rPr>
          <w:rFonts w:ascii="Arial" w:hAnsi="Arial" w:cs="Arial"/>
        </w:rPr>
        <w:t xml:space="preserve">ontinuing </w:t>
      </w:r>
      <w:r w:rsidRPr="00D9089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rofessional </w:t>
      </w:r>
      <w:r w:rsidRPr="00D90893">
        <w:rPr>
          <w:rFonts w:ascii="Arial" w:hAnsi="Arial" w:cs="Arial"/>
        </w:rPr>
        <w:t>D</w:t>
      </w:r>
      <w:r>
        <w:rPr>
          <w:rFonts w:ascii="Arial" w:hAnsi="Arial" w:cs="Arial"/>
        </w:rPr>
        <w:t>evelopment (CPD)</w:t>
      </w:r>
      <w:r w:rsidRPr="00D90893">
        <w:rPr>
          <w:rFonts w:ascii="Arial" w:hAnsi="Arial" w:cs="Arial"/>
        </w:rPr>
        <w:t xml:space="preserve"> contact sessions have resumed.</w:t>
      </w:r>
    </w:p>
    <w:p w14:paraId="096FF6CA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275B640C" w14:textId="77777777" w:rsidR="00D90893" w:rsidRDefault="00D90893" w:rsidP="00D90893">
      <w:p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We are starting with the following provinces:</w:t>
      </w:r>
    </w:p>
    <w:p w14:paraId="1201BB36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7819F0D4" w14:textId="77777777" w:rsidR="00D90893" w:rsidRPr="00D90893" w:rsidRDefault="00D90893" w:rsidP="00D90893">
      <w:pPr>
        <w:numPr>
          <w:ilvl w:val="0"/>
          <w:numId w:val="1"/>
        </w:num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Gauteng – Sandton</w:t>
      </w:r>
    </w:p>
    <w:p w14:paraId="1638F85E" w14:textId="77777777" w:rsidR="00D90893" w:rsidRPr="00D90893" w:rsidRDefault="00D90893" w:rsidP="00D90893">
      <w:pPr>
        <w:numPr>
          <w:ilvl w:val="0"/>
          <w:numId w:val="1"/>
        </w:num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Western Cape – Cape Town</w:t>
      </w:r>
    </w:p>
    <w:p w14:paraId="229CF1A9" w14:textId="77777777" w:rsidR="00D90893" w:rsidRPr="00D90893" w:rsidRDefault="00D90893" w:rsidP="00D90893">
      <w:pPr>
        <w:numPr>
          <w:ilvl w:val="0"/>
          <w:numId w:val="1"/>
        </w:num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KwaZulu-Natal – Durban</w:t>
      </w:r>
    </w:p>
    <w:p w14:paraId="79EFAD1E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7AD15819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Full details, including session schedules and booking procedures, are available on the MYCPD Portal. Property practitioners are required to register for the sessions via the portal.</w:t>
      </w:r>
    </w:p>
    <w:p w14:paraId="4C2DAF31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Please be reminded that, to remain compliant, property practitioners must acquire a minimum of 4 CPD points per year.</w:t>
      </w:r>
    </w:p>
    <w:p w14:paraId="0FA6CB3D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  <w:r w:rsidRPr="00D90893">
        <w:rPr>
          <w:rFonts w:ascii="Arial" w:hAnsi="Arial" w:cs="Arial"/>
        </w:rPr>
        <w:t>All practitioners are urged to ensure timely registration and attendance.</w:t>
      </w:r>
    </w:p>
    <w:p w14:paraId="0CCF8DDF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11826C05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  <w:color w:val="FF0000"/>
        </w:rPr>
      </w:pPr>
      <w:r w:rsidRPr="00D90893">
        <w:rPr>
          <w:rFonts w:ascii="Arial" w:hAnsi="Arial" w:cs="Arial"/>
          <w:b/>
          <w:bCs/>
          <w:i/>
          <w:iCs/>
          <w:color w:val="FF0000"/>
        </w:rPr>
        <w:t>The CPD fee for 2026 is R1,837. An early bird fee of R1,775 was available until 31 March 2026</w:t>
      </w:r>
      <w:r w:rsidRPr="00D90893">
        <w:rPr>
          <w:rFonts w:ascii="Arial" w:hAnsi="Arial" w:cs="Arial"/>
          <w:color w:val="FF0000"/>
        </w:rPr>
        <w:t>.</w:t>
      </w:r>
    </w:p>
    <w:p w14:paraId="5376C4A5" w14:textId="77777777" w:rsid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3A7A2EC4" w14:textId="77777777" w:rsid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2EADDFEF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0E62DD10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</w:rPr>
      </w:pPr>
    </w:p>
    <w:p w14:paraId="01C7709B" w14:textId="3F6F3DAF" w:rsidR="00D90893" w:rsidRDefault="00D90893" w:rsidP="00D90893">
      <w:pPr>
        <w:tabs>
          <w:tab w:val="left" w:pos="2040"/>
        </w:tabs>
        <w:rPr>
          <w:rFonts w:ascii="Arial" w:hAnsi="Arial" w:cs="Arial"/>
          <w:b/>
          <w:bCs/>
        </w:rPr>
      </w:pPr>
      <w:r w:rsidRPr="00D90893">
        <w:rPr>
          <w:rFonts w:ascii="Arial" w:hAnsi="Arial" w:cs="Arial"/>
          <w:b/>
          <w:bCs/>
        </w:rPr>
        <w:t>Issued by:</w:t>
      </w:r>
    </w:p>
    <w:p w14:paraId="1AA45F85" w14:textId="77777777" w:rsidR="00D90893" w:rsidRPr="00D90893" w:rsidRDefault="00D90893" w:rsidP="00D90893">
      <w:pPr>
        <w:tabs>
          <w:tab w:val="left" w:pos="2040"/>
        </w:tabs>
        <w:rPr>
          <w:rFonts w:ascii="Arial" w:hAnsi="Arial" w:cs="Arial"/>
          <w:b/>
          <w:bCs/>
        </w:rPr>
      </w:pPr>
    </w:p>
    <w:p w14:paraId="5B3789DA" w14:textId="650754CB" w:rsidR="00D90893" w:rsidRPr="00D90893" w:rsidRDefault="00D90893" w:rsidP="00D90893">
      <w:pPr>
        <w:tabs>
          <w:tab w:val="left" w:pos="2040"/>
        </w:tabs>
        <w:rPr>
          <w:rFonts w:ascii="Arial" w:hAnsi="Arial" w:cs="Arial"/>
          <w:b/>
          <w:bCs/>
        </w:rPr>
      </w:pPr>
      <w:r w:rsidRPr="00D90893">
        <w:rPr>
          <w:rFonts w:ascii="Arial" w:hAnsi="Arial" w:cs="Arial"/>
          <w:b/>
          <w:bCs/>
        </w:rPr>
        <w:t>CPD Department</w:t>
      </w:r>
    </w:p>
    <w:p w14:paraId="780EDE03" w14:textId="781727BE" w:rsidR="00D90893" w:rsidRPr="00D90893" w:rsidRDefault="00D90893" w:rsidP="00D90893">
      <w:pPr>
        <w:tabs>
          <w:tab w:val="left" w:pos="2040"/>
        </w:tabs>
        <w:rPr>
          <w:rFonts w:ascii="Arial" w:hAnsi="Arial" w:cs="Arial"/>
          <w:b/>
          <w:bCs/>
        </w:rPr>
      </w:pPr>
      <w:r w:rsidRPr="00D90893">
        <w:rPr>
          <w:rFonts w:ascii="Arial" w:hAnsi="Arial" w:cs="Arial"/>
          <w:b/>
          <w:bCs/>
        </w:rPr>
        <w:t>Date:20 April 2026</w:t>
      </w:r>
    </w:p>
    <w:p w14:paraId="19F0943B" w14:textId="7CB05C17" w:rsidR="00212AC1" w:rsidRPr="00D90893" w:rsidRDefault="00212AC1" w:rsidP="00D90893">
      <w:pPr>
        <w:tabs>
          <w:tab w:val="left" w:pos="2040"/>
        </w:tabs>
        <w:rPr>
          <w:rFonts w:ascii="Arial" w:hAnsi="Arial" w:cs="Arial"/>
        </w:rPr>
      </w:pPr>
    </w:p>
    <w:p w14:paraId="3D73586D" w14:textId="77777777" w:rsidR="00212AC1" w:rsidRPr="00D90893" w:rsidRDefault="00212AC1" w:rsidP="0081047F">
      <w:pPr>
        <w:rPr>
          <w:rFonts w:ascii="Arial" w:hAnsi="Arial" w:cs="Arial"/>
        </w:rPr>
      </w:pPr>
    </w:p>
    <w:p w14:paraId="0D1421E5" w14:textId="67113291" w:rsidR="0081047F" w:rsidRPr="00D90893" w:rsidRDefault="0081047F" w:rsidP="00212AC1">
      <w:pPr>
        <w:ind w:left="720" w:firstLine="720"/>
        <w:rPr>
          <w:rFonts w:ascii="Arial" w:hAnsi="Arial" w:cs="Arial"/>
        </w:rPr>
      </w:pPr>
    </w:p>
    <w:p w14:paraId="58650EEE" w14:textId="77777777" w:rsidR="0081047F" w:rsidRPr="00D90893" w:rsidRDefault="0081047F" w:rsidP="0081047F">
      <w:pPr>
        <w:rPr>
          <w:rFonts w:ascii="Arial" w:hAnsi="Arial" w:cs="Arial"/>
        </w:rPr>
      </w:pPr>
    </w:p>
    <w:p w14:paraId="37FA97E7" w14:textId="77777777" w:rsidR="0081047F" w:rsidRPr="00D90893" w:rsidRDefault="0081047F" w:rsidP="0081047F">
      <w:pPr>
        <w:rPr>
          <w:rFonts w:ascii="Arial" w:hAnsi="Arial" w:cs="Arial"/>
        </w:rPr>
      </w:pPr>
    </w:p>
    <w:p w14:paraId="23A251C9" w14:textId="77777777" w:rsidR="0081047F" w:rsidRPr="00D90893" w:rsidRDefault="0081047F" w:rsidP="0081047F">
      <w:pPr>
        <w:rPr>
          <w:rFonts w:ascii="Arial" w:hAnsi="Arial" w:cs="Arial"/>
        </w:rPr>
      </w:pPr>
    </w:p>
    <w:p w14:paraId="25284FD5" w14:textId="77777777" w:rsidR="0081047F" w:rsidRPr="00D90893" w:rsidRDefault="0081047F" w:rsidP="0081047F">
      <w:pPr>
        <w:rPr>
          <w:rFonts w:ascii="Arial" w:hAnsi="Arial" w:cs="Arial"/>
        </w:rPr>
      </w:pPr>
    </w:p>
    <w:p w14:paraId="168B609E" w14:textId="77777777" w:rsidR="0081047F" w:rsidRPr="00D90893" w:rsidRDefault="0081047F" w:rsidP="0081047F">
      <w:pPr>
        <w:rPr>
          <w:rFonts w:ascii="Arial" w:hAnsi="Arial" w:cs="Arial"/>
        </w:rPr>
      </w:pPr>
    </w:p>
    <w:p w14:paraId="7C0656C0" w14:textId="77777777" w:rsidR="0081047F" w:rsidRPr="00D90893" w:rsidRDefault="0081047F" w:rsidP="0081047F">
      <w:pPr>
        <w:rPr>
          <w:rFonts w:ascii="Arial" w:hAnsi="Arial" w:cs="Arial"/>
        </w:rPr>
      </w:pPr>
    </w:p>
    <w:p w14:paraId="1A3AFD49" w14:textId="77777777" w:rsidR="0081047F" w:rsidRPr="00D90893" w:rsidRDefault="0081047F" w:rsidP="0081047F">
      <w:pPr>
        <w:rPr>
          <w:rFonts w:ascii="Arial" w:hAnsi="Arial" w:cs="Arial"/>
        </w:rPr>
      </w:pPr>
    </w:p>
    <w:p w14:paraId="6413A4F8" w14:textId="77777777" w:rsidR="0081047F" w:rsidRPr="00D90893" w:rsidRDefault="0081047F" w:rsidP="0081047F">
      <w:pPr>
        <w:rPr>
          <w:rFonts w:ascii="Arial" w:hAnsi="Arial" w:cs="Arial"/>
        </w:rPr>
      </w:pPr>
    </w:p>
    <w:p w14:paraId="60ACBAEC" w14:textId="77777777" w:rsidR="0081047F" w:rsidRPr="00D90893" w:rsidRDefault="0081047F" w:rsidP="0081047F">
      <w:pPr>
        <w:rPr>
          <w:rFonts w:ascii="Arial" w:hAnsi="Arial" w:cs="Arial"/>
        </w:rPr>
      </w:pPr>
    </w:p>
    <w:p w14:paraId="5D8BE119" w14:textId="77777777" w:rsidR="0081047F" w:rsidRPr="00D90893" w:rsidRDefault="0081047F" w:rsidP="0081047F">
      <w:pPr>
        <w:rPr>
          <w:rFonts w:ascii="Arial" w:hAnsi="Arial" w:cs="Arial"/>
        </w:rPr>
      </w:pPr>
    </w:p>
    <w:p w14:paraId="5A477577" w14:textId="77777777" w:rsidR="0081047F" w:rsidRPr="00D90893" w:rsidRDefault="0081047F" w:rsidP="0081047F">
      <w:pPr>
        <w:rPr>
          <w:rFonts w:ascii="Arial" w:hAnsi="Arial" w:cs="Arial"/>
        </w:rPr>
      </w:pPr>
    </w:p>
    <w:p w14:paraId="027239F7" w14:textId="77777777" w:rsidR="0081047F" w:rsidRPr="00D90893" w:rsidRDefault="0081047F" w:rsidP="0081047F">
      <w:pPr>
        <w:rPr>
          <w:rFonts w:ascii="Arial" w:hAnsi="Arial" w:cs="Arial"/>
        </w:rPr>
      </w:pPr>
    </w:p>
    <w:p w14:paraId="73266323" w14:textId="77777777" w:rsidR="0081047F" w:rsidRPr="00D90893" w:rsidRDefault="0081047F" w:rsidP="0081047F">
      <w:pPr>
        <w:rPr>
          <w:rFonts w:ascii="Arial" w:hAnsi="Arial" w:cs="Arial"/>
        </w:rPr>
      </w:pPr>
    </w:p>
    <w:p w14:paraId="22B62E94" w14:textId="77777777" w:rsidR="0081047F" w:rsidRPr="00D90893" w:rsidRDefault="0081047F" w:rsidP="0081047F">
      <w:pPr>
        <w:rPr>
          <w:rFonts w:ascii="Arial" w:hAnsi="Arial" w:cs="Arial"/>
        </w:rPr>
      </w:pPr>
    </w:p>
    <w:p w14:paraId="4225ADB8" w14:textId="77777777" w:rsidR="0081047F" w:rsidRPr="00D90893" w:rsidRDefault="0081047F" w:rsidP="0081047F">
      <w:pPr>
        <w:rPr>
          <w:rFonts w:ascii="Arial" w:hAnsi="Arial" w:cs="Arial"/>
        </w:rPr>
      </w:pPr>
    </w:p>
    <w:p w14:paraId="3A865066" w14:textId="77777777" w:rsidR="0081047F" w:rsidRPr="00D90893" w:rsidRDefault="0081047F" w:rsidP="0081047F">
      <w:pPr>
        <w:rPr>
          <w:rFonts w:ascii="Arial" w:hAnsi="Arial" w:cs="Arial"/>
        </w:rPr>
      </w:pPr>
    </w:p>
    <w:p w14:paraId="546F23F5" w14:textId="77777777" w:rsidR="0081047F" w:rsidRPr="00D90893" w:rsidRDefault="0081047F" w:rsidP="0081047F">
      <w:pPr>
        <w:rPr>
          <w:rFonts w:ascii="Arial" w:hAnsi="Arial" w:cs="Arial"/>
        </w:rPr>
      </w:pPr>
    </w:p>
    <w:sectPr w:rsidR="0081047F" w:rsidRPr="00D90893" w:rsidSect="0081047F">
      <w:headerReference w:type="first" r:id="rId12"/>
      <w:footerReference w:type="first" r:id="rId13"/>
      <w:pgSz w:w="11901" w:h="16840"/>
      <w:pgMar w:top="0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5ED9D" w14:textId="77777777" w:rsidR="001F5F1C" w:rsidRDefault="001F5F1C" w:rsidP="002F0005">
      <w:r>
        <w:separator/>
      </w:r>
    </w:p>
  </w:endnote>
  <w:endnote w:type="continuationSeparator" w:id="0">
    <w:p w14:paraId="61D6B6A0" w14:textId="77777777" w:rsidR="001F5F1C" w:rsidRDefault="001F5F1C" w:rsidP="002F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3DEA" w14:textId="77777777" w:rsidR="00A530FB" w:rsidRDefault="00A530FB">
    <w:pPr>
      <w:pStyle w:val="Footer"/>
    </w:pPr>
    <w:r w:rsidRPr="00A530FB"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755AC3B" wp14:editId="6CBD2028">
              <wp:simplePos x="0" y="0"/>
              <wp:positionH relativeFrom="page">
                <wp:posOffset>335280</wp:posOffset>
              </wp:positionH>
              <wp:positionV relativeFrom="page">
                <wp:posOffset>9992360</wp:posOffset>
              </wp:positionV>
              <wp:extent cx="6840220" cy="336550"/>
              <wp:effectExtent l="0" t="0" r="5080" b="6350"/>
              <wp:wrapNone/>
              <wp:docPr id="23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84022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7DA5B" w14:textId="77777777" w:rsidR="00A530FB" w:rsidRDefault="00A530FB" w:rsidP="00A530FB">
                          <w:pPr>
                            <w:spacing w:before="62" w:line="288" w:lineRule="auto"/>
                            <w:ind w:left="2207" w:right="1946" w:hanging="16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63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Wierda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Road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East,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Wierda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Valley,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Sandton,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2196,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Private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Bag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X10,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Benmore,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2010 Tel: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087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285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3222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Website: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6"/>
                              </w:rPr>
                              <w:t>www.theppra.org.za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Docex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41: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Nelson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6"/>
                            </w:rPr>
                            <w:t>Mandela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"/>
                              <w:sz w:val="16"/>
                            </w:rPr>
                            <w:t>Square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55AC3B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6" type="#_x0000_t202" style="position:absolute;margin-left:26.4pt;margin-top:786.8pt;width:538.6pt;height:26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" filled="f" stroked="f">
              <v:path arrowok="t"/>
              <v:textbox inset="0,0,0,0">
                <w:txbxContent>
                  <w:p w14:paraId="18C7DA5B" w14:textId="77777777" w:rsidR="00A530FB" w:rsidRDefault="00A530FB" w:rsidP="00A530FB">
                    <w:pPr>
                      <w:spacing w:before="62" w:line="288" w:lineRule="auto"/>
                      <w:ind w:left="2207" w:right="1946" w:hanging="16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63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Wierda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Road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East,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Wierda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Valley,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Sandton,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2196,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Private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Bag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X10,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Benmore,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2010 Tel: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087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285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3222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•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Website: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b/>
                          <w:color w:val="FFFFFF"/>
                          <w:sz w:val="16"/>
                        </w:rPr>
                        <w:t>www.theppra.org.za</w:t>
                      </w:r>
                    </w:hyperlink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|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Docex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41: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Nelson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Mandela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16"/>
                      </w:rPr>
                      <w:t>Square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530FB">
      <w:rPr>
        <w:noProof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2E879EBC" wp14:editId="23E1640C">
              <wp:simplePos x="0" y="0"/>
              <wp:positionH relativeFrom="column">
                <wp:posOffset>-308610</wp:posOffset>
              </wp:positionH>
              <wp:positionV relativeFrom="paragraph">
                <wp:posOffset>162663</wp:posOffset>
              </wp:positionV>
              <wp:extent cx="7201535" cy="1800225"/>
              <wp:effectExtent l="0" t="0" r="0" b="3175"/>
              <wp:wrapNone/>
              <wp:docPr id="76" name="Group 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1535" cy="1800225"/>
                        <a:chOff x="0" y="0"/>
                        <a:chExt cx="7201565" cy="1800225"/>
                      </a:xfrm>
                    </wpg:grpSpPr>
                    <wps:wsp>
                      <wps:cNvPr id="77" name="docshape1"/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1105786"/>
                          <a:ext cx="6840220" cy="335915"/>
                        </a:xfrm>
                        <a:prstGeom prst="rect">
                          <a:avLst/>
                        </a:prstGeom>
                        <a:solidFill>
                          <a:srgbClr val="8A8C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8" name="docshapegroup5"/>
                      <wpg:cNvGrpSpPr>
                        <a:grpSpLocks noChangeAspect="1"/>
                      </wpg:cNvGrpSpPr>
                      <wpg:grpSpPr bwMode="auto">
                        <a:xfrm>
                          <a:off x="5401340" y="0"/>
                          <a:ext cx="1800225" cy="1800225"/>
                          <a:chOff x="9071" y="14003"/>
                          <a:chExt cx="2835" cy="2835"/>
                        </a:xfrm>
                      </wpg:grpSpPr>
                      <wps:wsp>
                        <wps:cNvPr id="79" name="docshape6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11763" y="14003"/>
                            <a:ext cx="142" cy="2835"/>
                          </a:xfrm>
                          <a:prstGeom prst="rect">
                            <a:avLst/>
                          </a:prstGeom>
                          <a:solidFill>
                            <a:srgbClr val="E11A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7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11622" y="14003"/>
                            <a:ext cx="142" cy="2693"/>
                          </a:xfrm>
                          <a:prstGeom prst="rect">
                            <a:avLst/>
                          </a:pr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8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9070" y="16696"/>
                            <a:ext cx="2835" cy="142"/>
                          </a:xfrm>
                          <a:prstGeom prst="rect">
                            <a:avLst/>
                          </a:prstGeom>
                          <a:solidFill>
                            <a:srgbClr val="E11A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9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9070" y="16554"/>
                            <a:ext cx="2693" cy="142"/>
                          </a:xfrm>
                          <a:prstGeom prst="rect">
                            <a:avLst/>
                          </a:pr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0344323" id="Group 76" o:spid="_x0000_s1026" style="position:absolute;margin-left:-24.3pt;margin-top:12.8pt;width:567.05pt;height:141.75pt;z-index:-251655680" coordsize="72015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">
              <v:rect id="docshape1" o:spid="_x0000_s1027" style="position:absolute;top:11057;width:68402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" fillcolor="#8a8c8e" stroked="f">
                <o:lock v:ext="edit" aspectratio="t" verticies="t" text="t" shapetype="t"/>
              </v:rect>
              <v:group id="docshapegroup5" o:spid="_x0000_s1028" style="position:absolute;left:54013;width:18002;height:18002" coordorigin="9071,14003" coordsize="2835,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o:lock v:ext="edit" aspectratio="t"/>
                <v:rect id="docshape6" o:spid="_x0000_s1029" style="position:absolute;left:11763;top:14003;width:142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" fillcolor="#e11a22" stroked="f">
                  <o:lock v:ext="edit" aspectratio="t" verticies="t" text="t" shapetype="t"/>
                </v:rect>
                <v:rect id="docshape7" o:spid="_x0000_s1030" style="position:absolute;left:11622;top:14003;width:142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" fillcolor="#8a8c8e" stroked="f">
                  <o:lock v:ext="edit" aspectratio="t" verticies="t" text="t" shapetype="t"/>
                </v:rect>
                <v:rect id="docshape8" o:spid="_x0000_s1031" style="position:absolute;left:9070;top:16696;width:2835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" fillcolor="#e11a22" stroked="f">
                  <o:lock v:ext="edit" aspectratio="t" verticies="t" text="t" shapetype="t"/>
                </v:rect>
                <v:rect id="docshape9" o:spid="_x0000_s1032" style="position:absolute;left:9070;top:16554;width:2693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" fillcolor="#8a8c8e" stroked="f">
                  <o:lock v:ext="edit" aspectratio="t" verticies="t" text="t" shapetype="t"/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AEC0" w14:textId="77777777" w:rsidR="001F5F1C" w:rsidRDefault="001F5F1C" w:rsidP="002F0005">
      <w:r>
        <w:separator/>
      </w:r>
    </w:p>
  </w:footnote>
  <w:footnote w:type="continuationSeparator" w:id="0">
    <w:p w14:paraId="70B2E337" w14:textId="77777777" w:rsidR="001F5F1C" w:rsidRDefault="001F5F1C" w:rsidP="002F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B599D" w14:textId="77777777" w:rsidR="002F0005" w:rsidRDefault="002F00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2366A8C7" wp14:editId="34659018">
              <wp:simplePos x="0" y="0"/>
              <wp:positionH relativeFrom="column">
                <wp:posOffset>-650182</wp:posOffset>
              </wp:positionH>
              <wp:positionV relativeFrom="paragraph">
                <wp:posOffset>-2505825</wp:posOffset>
              </wp:positionV>
              <wp:extent cx="7560310" cy="1795145"/>
              <wp:effectExtent l="0" t="0" r="0" b="0"/>
              <wp:wrapNone/>
              <wp:docPr id="50" name="Group 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795145"/>
                        <a:chOff x="0" y="0"/>
                        <a:chExt cx="7560310" cy="1795145"/>
                      </a:xfrm>
                    </wpg:grpSpPr>
                    <wpg:grpSp>
                      <wpg:cNvPr id="48" name="Group 48"/>
                      <wpg:cNvGrpSpPr/>
                      <wpg:grpSpPr>
                        <a:xfrm>
                          <a:off x="2891790" y="1062990"/>
                          <a:ext cx="1784350" cy="732155"/>
                          <a:chOff x="0" y="0"/>
                          <a:chExt cx="1784350" cy="732155"/>
                        </a:xfrm>
                      </wpg:grpSpPr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8630"/>
                            <a:ext cx="1784350" cy="2635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7" name="Group 47"/>
                        <wpg:cNvGrpSpPr/>
                        <wpg:grpSpPr>
                          <a:xfrm>
                            <a:off x="262890" y="0"/>
                            <a:ext cx="1246505" cy="340995"/>
                            <a:chOff x="0" y="0"/>
                            <a:chExt cx="1246505" cy="340995"/>
                          </a:xfrm>
                        </wpg:grpSpPr>
                        <wps:wsp>
                          <wps:cNvPr id="33" name="docshape13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0" y="11430"/>
                              <a:ext cx="246380" cy="328930"/>
                            </a:xfrm>
                            <a:custGeom>
                              <a:avLst/>
                              <a:gdLst>
                                <a:gd name="T0" fmla="*/ 66128900 w 388"/>
                                <a:gd name="T1" fmla="*/ 681853475 h 518"/>
                                <a:gd name="T2" fmla="*/ 0 w 388"/>
                                <a:gd name="T3" fmla="*/ 681853475 h 518"/>
                                <a:gd name="T4" fmla="*/ 0 w 388"/>
                                <a:gd name="T5" fmla="*/ 890724025 h 518"/>
                                <a:gd name="T6" fmla="*/ 35483800 w 388"/>
                                <a:gd name="T7" fmla="*/ 890724025 h 518"/>
                                <a:gd name="T8" fmla="*/ 35483800 w 388"/>
                                <a:gd name="T9" fmla="*/ 862095050 h 518"/>
                                <a:gd name="T10" fmla="*/ 66128900 w 388"/>
                                <a:gd name="T11" fmla="*/ 862095050 h 518"/>
                                <a:gd name="T12" fmla="*/ 74999850 w 388"/>
                                <a:gd name="T13" fmla="*/ 861691825 h 518"/>
                                <a:gd name="T14" fmla="*/ 83870800 w 388"/>
                                <a:gd name="T15" fmla="*/ 860078925 h 518"/>
                                <a:gd name="T16" fmla="*/ 92338525 w 388"/>
                                <a:gd name="T17" fmla="*/ 858062800 h 518"/>
                                <a:gd name="T18" fmla="*/ 100806250 w 388"/>
                                <a:gd name="T19" fmla="*/ 854837000 h 518"/>
                                <a:gd name="T20" fmla="*/ 108870750 w 388"/>
                                <a:gd name="T21" fmla="*/ 850804750 h 518"/>
                                <a:gd name="T22" fmla="*/ 116532025 w 388"/>
                                <a:gd name="T23" fmla="*/ 846369275 h 518"/>
                                <a:gd name="T24" fmla="*/ 123386850 w 388"/>
                                <a:gd name="T25" fmla="*/ 841530575 h 518"/>
                                <a:gd name="T26" fmla="*/ 129435225 w 388"/>
                                <a:gd name="T27" fmla="*/ 835885425 h 518"/>
                                <a:gd name="T28" fmla="*/ 135483600 w 388"/>
                                <a:gd name="T29" fmla="*/ 829433825 h 518"/>
                                <a:gd name="T30" fmla="*/ 137499725 w 388"/>
                                <a:gd name="T31" fmla="*/ 826611250 h 518"/>
                                <a:gd name="T32" fmla="*/ 35483800 w 388"/>
                                <a:gd name="T33" fmla="*/ 826611250 h 518"/>
                                <a:gd name="T34" fmla="*/ 35483800 w 388"/>
                                <a:gd name="T35" fmla="*/ 717337275 h 518"/>
                                <a:gd name="T36" fmla="*/ 137499725 w 388"/>
                                <a:gd name="T37" fmla="*/ 717337275 h 518"/>
                                <a:gd name="T38" fmla="*/ 135483600 w 388"/>
                                <a:gd name="T39" fmla="*/ 714514700 h 518"/>
                                <a:gd name="T40" fmla="*/ 129435225 w 388"/>
                                <a:gd name="T41" fmla="*/ 708466325 h 518"/>
                                <a:gd name="T42" fmla="*/ 123386850 w 388"/>
                                <a:gd name="T43" fmla="*/ 702417950 h 518"/>
                                <a:gd name="T44" fmla="*/ 116532025 w 388"/>
                                <a:gd name="T45" fmla="*/ 697579250 h 518"/>
                                <a:gd name="T46" fmla="*/ 108870750 w 388"/>
                                <a:gd name="T47" fmla="*/ 692740550 h 518"/>
                                <a:gd name="T48" fmla="*/ 100806250 w 388"/>
                                <a:gd name="T49" fmla="*/ 689111525 h 518"/>
                                <a:gd name="T50" fmla="*/ 92338525 w 388"/>
                                <a:gd name="T51" fmla="*/ 685885725 h 518"/>
                                <a:gd name="T52" fmla="*/ 83870800 w 388"/>
                                <a:gd name="T53" fmla="*/ 683466375 h 518"/>
                                <a:gd name="T54" fmla="*/ 74999850 w 388"/>
                                <a:gd name="T55" fmla="*/ 682256700 h 518"/>
                                <a:gd name="T56" fmla="*/ 66128900 w 388"/>
                                <a:gd name="T57" fmla="*/ 681853475 h 518"/>
                                <a:gd name="T58" fmla="*/ 137499725 w 388"/>
                                <a:gd name="T59" fmla="*/ 717337275 h 518"/>
                                <a:gd name="T60" fmla="*/ 66128900 w 388"/>
                                <a:gd name="T61" fmla="*/ 717337275 h 518"/>
                                <a:gd name="T62" fmla="*/ 76612750 w 388"/>
                                <a:gd name="T63" fmla="*/ 718143725 h 518"/>
                                <a:gd name="T64" fmla="*/ 86693375 w 388"/>
                                <a:gd name="T65" fmla="*/ 721369525 h 518"/>
                                <a:gd name="T66" fmla="*/ 95967550 w 388"/>
                                <a:gd name="T67" fmla="*/ 726208225 h 518"/>
                                <a:gd name="T68" fmla="*/ 104435275 w 388"/>
                                <a:gd name="T69" fmla="*/ 733466275 h 518"/>
                                <a:gd name="T70" fmla="*/ 111290100 w 388"/>
                                <a:gd name="T71" fmla="*/ 741934000 h 518"/>
                                <a:gd name="T72" fmla="*/ 116532025 w 388"/>
                                <a:gd name="T73" fmla="*/ 750804950 h 518"/>
                                <a:gd name="T74" fmla="*/ 119354600 w 388"/>
                                <a:gd name="T75" fmla="*/ 760885575 h 518"/>
                                <a:gd name="T76" fmla="*/ 120564275 w 388"/>
                                <a:gd name="T77" fmla="*/ 771772650 h 518"/>
                                <a:gd name="T78" fmla="*/ 119354600 w 388"/>
                                <a:gd name="T79" fmla="*/ 782659725 h 518"/>
                                <a:gd name="T80" fmla="*/ 116532025 w 388"/>
                                <a:gd name="T81" fmla="*/ 792740350 h 518"/>
                                <a:gd name="T82" fmla="*/ 111290100 w 388"/>
                                <a:gd name="T83" fmla="*/ 802014525 h 518"/>
                                <a:gd name="T84" fmla="*/ 104435275 w 388"/>
                                <a:gd name="T85" fmla="*/ 810482250 h 518"/>
                                <a:gd name="T86" fmla="*/ 95967550 w 388"/>
                                <a:gd name="T87" fmla="*/ 817740300 h 518"/>
                                <a:gd name="T88" fmla="*/ 86693375 w 388"/>
                                <a:gd name="T89" fmla="*/ 822579000 h 518"/>
                                <a:gd name="T90" fmla="*/ 76612750 w 388"/>
                                <a:gd name="T91" fmla="*/ 825401575 h 518"/>
                                <a:gd name="T92" fmla="*/ 66128900 w 388"/>
                                <a:gd name="T93" fmla="*/ 826611250 h 518"/>
                                <a:gd name="T94" fmla="*/ 137499725 w 388"/>
                                <a:gd name="T95" fmla="*/ 826611250 h 518"/>
                                <a:gd name="T96" fmla="*/ 140322300 w 388"/>
                                <a:gd name="T97" fmla="*/ 822579000 h 518"/>
                                <a:gd name="T98" fmla="*/ 145161000 w 388"/>
                                <a:gd name="T99" fmla="*/ 814917725 h 518"/>
                                <a:gd name="T100" fmla="*/ 148790025 w 388"/>
                                <a:gd name="T101" fmla="*/ 806853225 h 518"/>
                                <a:gd name="T102" fmla="*/ 152015825 w 388"/>
                                <a:gd name="T103" fmla="*/ 798385500 h 518"/>
                                <a:gd name="T104" fmla="*/ 154031950 w 388"/>
                                <a:gd name="T105" fmla="*/ 789917775 h 518"/>
                                <a:gd name="T106" fmla="*/ 155644850 w 388"/>
                                <a:gd name="T107" fmla="*/ 781046825 h 518"/>
                                <a:gd name="T108" fmla="*/ 156048075 w 388"/>
                                <a:gd name="T109" fmla="*/ 771772650 h 518"/>
                                <a:gd name="T110" fmla="*/ 155644850 w 388"/>
                                <a:gd name="T111" fmla="*/ 762901700 h 518"/>
                                <a:gd name="T112" fmla="*/ 154031950 w 388"/>
                                <a:gd name="T113" fmla="*/ 754030750 h 518"/>
                                <a:gd name="T114" fmla="*/ 152015825 w 388"/>
                                <a:gd name="T115" fmla="*/ 745159800 h 518"/>
                                <a:gd name="T116" fmla="*/ 148790025 w 388"/>
                                <a:gd name="T117" fmla="*/ 737095300 h 518"/>
                                <a:gd name="T118" fmla="*/ 145161000 w 388"/>
                                <a:gd name="T119" fmla="*/ 729030800 h 518"/>
                                <a:gd name="T120" fmla="*/ 140322300 w 388"/>
                                <a:gd name="T121" fmla="*/ 721369525 h 518"/>
                                <a:gd name="T122" fmla="*/ 137499725 w 388"/>
                                <a:gd name="T123" fmla="*/ 717337275 h 518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88" h="518">
                                  <a:moveTo>
                                    <a:pt x="16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18"/>
                                  </a:lnTo>
                                  <a:lnTo>
                                    <a:pt x="88" y="518"/>
                                  </a:lnTo>
                                  <a:lnTo>
                                    <a:pt x="88" y="447"/>
                                  </a:lnTo>
                                  <a:lnTo>
                                    <a:pt x="164" y="447"/>
                                  </a:lnTo>
                                  <a:lnTo>
                                    <a:pt x="186" y="446"/>
                                  </a:lnTo>
                                  <a:lnTo>
                                    <a:pt x="208" y="442"/>
                                  </a:lnTo>
                                  <a:lnTo>
                                    <a:pt x="229" y="437"/>
                                  </a:lnTo>
                                  <a:lnTo>
                                    <a:pt x="250" y="429"/>
                                  </a:lnTo>
                                  <a:lnTo>
                                    <a:pt x="270" y="419"/>
                                  </a:lnTo>
                                  <a:lnTo>
                                    <a:pt x="289" y="408"/>
                                  </a:lnTo>
                                  <a:lnTo>
                                    <a:pt x="306" y="396"/>
                                  </a:lnTo>
                                  <a:lnTo>
                                    <a:pt x="321" y="382"/>
                                  </a:lnTo>
                                  <a:lnTo>
                                    <a:pt x="336" y="366"/>
                                  </a:lnTo>
                                  <a:lnTo>
                                    <a:pt x="341" y="359"/>
                                  </a:lnTo>
                                  <a:lnTo>
                                    <a:pt x="88" y="359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341" y="88"/>
                                  </a:lnTo>
                                  <a:lnTo>
                                    <a:pt x="336" y="81"/>
                                  </a:lnTo>
                                  <a:lnTo>
                                    <a:pt x="321" y="66"/>
                                  </a:lnTo>
                                  <a:lnTo>
                                    <a:pt x="306" y="51"/>
                                  </a:lnTo>
                                  <a:lnTo>
                                    <a:pt x="289" y="39"/>
                                  </a:lnTo>
                                  <a:lnTo>
                                    <a:pt x="270" y="27"/>
                                  </a:lnTo>
                                  <a:lnTo>
                                    <a:pt x="250" y="18"/>
                                  </a:lnTo>
                                  <a:lnTo>
                                    <a:pt x="229" y="10"/>
                                  </a:lnTo>
                                  <a:lnTo>
                                    <a:pt x="208" y="4"/>
                                  </a:lnTo>
                                  <a:lnTo>
                                    <a:pt x="186" y="1"/>
                                  </a:lnTo>
                                  <a:lnTo>
                                    <a:pt x="164" y="0"/>
                                  </a:lnTo>
                                  <a:close/>
                                  <a:moveTo>
                                    <a:pt x="341" y="88"/>
                                  </a:moveTo>
                                  <a:lnTo>
                                    <a:pt x="164" y="88"/>
                                  </a:lnTo>
                                  <a:lnTo>
                                    <a:pt x="190" y="90"/>
                                  </a:lnTo>
                                  <a:lnTo>
                                    <a:pt x="215" y="98"/>
                                  </a:lnTo>
                                  <a:lnTo>
                                    <a:pt x="238" y="110"/>
                                  </a:lnTo>
                                  <a:lnTo>
                                    <a:pt x="259" y="128"/>
                                  </a:lnTo>
                                  <a:lnTo>
                                    <a:pt x="276" y="149"/>
                                  </a:lnTo>
                                  <a:lnTo>
                                    <a:pt x="289" y="171"/>
                                  </a:lnTo>
                                  <a:lnTo>
                                    <a:pt x="296" y="196"/>
                                  </a:lnTo>
                                  <a:lnTo>
                                    <a:pt x="299" y="223"/>
                                  </a:lnTo>
                                  <a:lnTo>
                                    <a:pt x="296" y="250"/>
                                  </a:lnTo>
                                  <a:lnTo>
                                    <a:pt x="289" y="275"/>
                                  </a:lnTo>
                                  <a:lnTo>
                                    <a:pt x="276" y="298"/>
                                  </a:lnTo>
                                  <a:lnTo>
                                    <a:pt x="259" y="319"/>
                                  </a:lnTo>
                                  <a:lnTo>
                                    <a:pt x="238" y="337"/>
                                  </a:lnTo>
                                  <a:lnTo>
                                    <a:pt x="215" y="349"/>
                                  </a:lnTo>
                                  <a:lnTo>
                                    <a:pt x="190" y="356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341" y="359"/>
                                  </a:lnTo>
                                  <a:lnTo>
                                    <a:pt x="348" y="349"/>
                                  </a:lnTo>
                                  <a:lnTo>
                                    <a:pt x="360" y="330"/>
                                  </a:lnTo>
                                  <a:lnTo>
                                    <a:pt x="369" y="310"/>
                                  </a:lnTo>
                                  <a:lnTo>
                                    <a:pt x="377" y="289"/>
                                  </a:lnTo>
                                  <a:lnTo>
                                    <a:pt x="382" y="268"/>
                                  </a:lnTo>
                                  <a:lnTo>
                                    <a:pt x="386" y="246"/>
                                  </a:lnTo>
                                  <a:lnTo>
                                    <a:pt x="387" y="223"/>
                                  </a:lnTo>
                                  <a:lnTo>
                                    <a:pt x="386" y="201"/>
                                  </a:lnTo>
                                  <a:lnTo>
                                    <a:pt x="382" y="179"/>
                                  </a:lnTo>
                                  <a:lnTo>
                                    <a:pt x="377" y="157"/>
                                  </a:lnTo>
                                  <a:lnTo>
                                    <a:pt x="369" y="137"/>
                                  </a:lnTo>
                                  <a:lnTo>
                                    <a:pt x="360" y="117"/>
                                  </a:lnTo>
                                  <a:lnTo>
                                    <a:pt x="348" y="98"/>
                                  </a:lnTo>
                                  <a:lnTo>
                                    <a:pt x="341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A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docshape14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605790" y="11430"/>
                              <a:ext cx="259715" cy="328930"/>
                            </a:xfrm>
                            <a:custGeom>
                              <a:avLst/>
                              <a:gdLst>
                                <a:gd name="T0" fmla="*/ 66128900 w 409"/>
                                <a:gd name="T1" fmla="*/ 681853475 h 518"/>
                                <a:gd name="T2" fmla="*/ 0 w 409"/>
                                <a:gd name="T3" fmla="*/ 681853475 h 518"/>
                                <a:gd name="T4" fmla="*/ 0 w 409"/>
                                <a:gd name="T5" fmla="*/ 890724025 h 518"/>
                                <a:gd name="T6" fmla="*/ 35887025 w 409"/>
                                <a:gd name="T7" fmla="*/ 890724025 h 518"/>
                                <a:gd name="T8" fmla="*/ 35887025 w 409"/>
                                <a:gd name="T9" fmla="*/ 862095050 h 518"/>
                                <a:gd name="T10" fmla="*/ 66128900 w 409"/>
                                <a:gd name="T11" fmla="*/ 862095050 h 518"/>
                                <a:gd name="T12" fmla="*/ 74193400 w 409"/>
                                <a:gd name="T13" fmla="*/ 861691825 h 518"/>
                                <a:gd name="T14" fmla="*/ 82257900 w 409"/>
                                <a:gd name="T15" fmla="*/ 860482150 h 518"/>
                                <a:gd name="T16" fmla="*/ 89919175 w 409"/>
                                <a:gd name="T17" fmla="*/ 858869250 h 518"/>
                                <a:gd name="T18" fmla="*/ 97580450 w 409"/>
                                <a:gd name="T19" fmla="*/ 856449900 h 518"/>
                                <a:gd name="T20" fmla="*/ 141128750 w 409"/>
                                <a:gd name="T21" fmla="*/ 856449900 h 518"/>
                                <a:gd name="T22" fmla="*/ 127822325 w 409"/>
                                <a:gd name="T23" fmla="*/ 837498325 h 518"/>
                                <a:gd name="T24" fmla="*/ 134273925 w 409"/>
                                <a:gd name="T25" fmla="*/ 830643500 h 518"/>
                                <a:gd name="T26" fmla="*/ 137499725 w 409"/>
                                <a:gd name="T27" fmla="*/ 826208025 h 518"/>
                                <a:gd name="T28" fmla="*/ 35887025 w 409"/>
                                <a:gd name="T29" fmla="*/ 826208025 h 518"/>
                                <a:gd name="T30" fmla="*/ 35887025 w 409"/>
                                <a:gd name="T31" fmla="*/ 717337275 h 518"/>
                                <a:gd name="T32" fmla="*/ 137902950 w 409"/>
                                <a:gd name="T33" fmla="*/ 717337275 h 518"/>
                                <a:gd name="T34" fmla="*/ 137499725 w 409"/>
                                <a:gd name="T35" fmla="*/ 716934050 h 518"/>
                                <a:gd name="T36" fmla="*/ 129838450 w 409"/>
                                <a:gd name="T37" fmla="*/ 708063100 h 518"/>
                                <a:gd name="T38" fmla="*/ 120967500 w 409"/>
                                <a:gd name="T39" fmla="*/ 700401825 h 518"/>
                                <a:gd name="T40" fmla="*/ 111290100 w 409"/>
                                <a:gd name="T41" fmla="*/ 693950225 h 518"/>
                                <a:gd name="T42" fmla="*/ 100806250 w 409"/>
                                <a:gd name="T43" fmla="*/ 688708300 h 518"/>
                                <a:gd name="T44" fmla="*/ 89515950 w 409"/>
                                <a:gd name="T45" fmla="*/ 685079275 h 518"/>
                                <a:gd name="T46" fmla="*/ 78225650 w 409"/>
                                <a:gd name="T47" fmla="*/ 682659925 h 518"/>
                                <a:gd name="T48" fmla="*/ 66128900 w 409"/>
                                <a:gd name="T49" fmla="*/ 681853475 h 518"/>
                                <a:gd name="T50" fmla="*/ 141128750 w 409"/>
                                <a:gd name="T51" fmla="*/ 856449900 h 518"/>
                                <a:gd name="T52" fmla="*/ 97580450 w 409"/>
                                <a:gd name="T53" fmla="*/ 856449900 h 518"/>
                                <a:gd name="T54" fmla="*/ 121370725 w 409"/>
                                <a:gd name="T55" fmla="*/ 890724025 h 518"/>
                                <a:gd name="T56" fmla="*/ 164919025 w 409"/>
                                <a:gd name="T57" fmla="*/ 890724025 h 518"/>
                                <a:gd name="T58" fmla="*/ 141128750 w 409"/>
                                <a:gd name="T59" fmla="*/ 856449900 h 518"/>
                                <a:gd name="T60" fmla="*/ 137902950 w 409"/>
                                <a:gd name="T61" fmla="*/ 717337275 h 518"/>
                                <a:gd name="T62" fmla="*/ 66128900 w 409"/>
                                <a:gd name="T63" fmla="*/ 717337275 h 518"/>
                                <a:gd name="T64" fmla="*/ 77015975 w 409"/>
                                <a:gd name="T65" fmla="*/ 718143725 h 518"/>
                                <a:gd name="T66" fmla="*/ 87096600 w 409"/>
                                <a:gd name="T67" fmla="*/ 721369525 h 518"/>
                                <a:gd name="T68" fmla="*/ 96370775 w 409"/>
                                <a:gd name="T69" fmla="*/ 726208225 h 518"/>
                                <a:gd name="T70" fmla="*/ 104435275 w 409"/>
                                <a:gd name="T71" fmla="*/ 733466275 h 518"/>
                                <a:gd name="T72" fmla="*/ 111693325 w 409"/>
                                <a:gd name="T73" fmla="*/ 741934000 h 518"/>
                                <a:gd name="T74" fmla="*/ 116532025 w 409"/>
                                <a:gd name="T75" fmla="*/ 751208175 h 518"/>
                                <a:gd name="T76" fmla="*/ 119757825 w 409"/>
                                <a:gd name="T77" fmla="*/ 761288800 h 518"/>
                                <a:gd name="T78" fmla="*/ 120564275 w 409"/>
                                <a:gd name="T79" fmla="*/ 771772650 h 518"/>
                                <a:gd name="T80" fmla="*/ 119757825 w 409"/>
                                <a:gd name="T81" fmla="*/ 782659725 h 518"/>
                                <a:gd name="T82" fmla="*/ 116532025 w 409"/>
                                <a:gd name="T83" fmla="*/ 792740350 h 518"/>
                                <a:gd name="T84" fmla="*/ 111693325 w 409"/>
                                <a:gd name="T85" fmla="*/ 802014525 h 518"/>
                                <a:gd name="T86" fmla="*/ 104435275 w 409"/>
                                <a:gd name="T87" fmla="*/ 810482250 h 518"/>
                                <a:gd name="T88" fmla="*/ 96370775 w 409"/>
                                <a:gd name="T89" fmla="*/ 817337075 h 518"/>
                                <a:gd name="T90" fmla="*/ 87096600 w 409"/>
                                <a:gd name="T91" fmla="*/ 822579000 h 518"/>
                                <a:gd name="T92" fmla="*/ 77015975 w 409"/>
                                <a:gd name="T93" fmla="*/ 825401575 h 518"/>
                                <a:gd name="T94" fmla="*/ 66128900 w 409"/>
                                <a:gd name="T95" fmla="*/ 826208025 h 518"/>
                                <a:gd name="T96" fmla="*/ 137499725 w 409"/>
                                <a:gd name="T97" fmla="*/ 826208025 h 518"/>
                                <a:gd name="T98" fmla="*/ 139919075 w 409"/>
                                <a:gd name="T99" fmla="*/ 823385450 h 518"/>
                                <a:gd name="T100" fmla="*/ 144757775 w 409"/>
                                <a:gd name="T101" fmla="*/ 815724175 h 518"/>
                                <a:gd name="T102" fmla="*/ 148790025 w 409"/>
                                <a:gd name="T103" fmla="*/ 807659675 h 518"/>
                                <a:gd name="T104" fmla="*/ 152015825 w 409"/>
                                <a:gd name="T105" fmla="*/ 798788725 h 518"/>
                                <a:gd name="T106" fmla="*/ 154435175 w 409"/>
                                <a:gd name="T107" fmla="*/ 789917775 h 518"/>
                                <a:gd name="T108" fmla="*/ 155644850 w 409"/>
                                <a:gd name="T109" fmla="*/ 781046825 h 518"/>
                                <a:gd name="T110" fmla="*/ 156451300 w 409"/>
                                <a:gd name="T111" fmla="*/ 771772650 h 518"/>
                                <a:gd name="T112" fmla="*/ 155644850 w 409"/>
                                <a:gd name="T113" fmla="*/ 760079125 h 518"/>
                                <a:gd name="T114" fmla="*/ 153225500 w 409"/>
                                <a:gd name="T115" fmla="*/ 748385600 h 518"/>
                                <a:gd name="T116" fmla="*/ 149596475 w 409"/>
                                <a:gd name="T117" fmla="*/ 737095300 h 518"/>
                                <a:gd name="T118" fmla="*/ 144354550 w 409"/>
                                <a:gd name="T119" fmla="*/ 726611450 h 518"/>
                                <a:gd name="T120" fmla="*/ 137902950 w 409"/>
                                <a:gd name="T121" fmla="*/ 717337275 h 518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09" h="518">
                                  <a:moveTo>
                                    <a:pt x="16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18"/>
                                  </a:lnTo>
                                  <a:lnTo>
                                    <a:pt x="89" y="518"/>
                                  </a:lnTo>
                                  <a:lnTo>
                                    <a:pt x="89" y="447"/>
                                  </a:lnTo>
                                  <a:lnTo>
                                    <a:pt x="164" y="447"/>
                                  </a:lnTo>
                                  <a:lnTo>
                                    <a:pt x="184" y="446"/>
                                  </a:lnTo>
                                  <a:lnTo>
                                    <a:pt x="204" y="443"/>
                                  </a:lnTo>
                                  <a:lnTo>
                                    <a:pt x="223" y="439"/>
                                  </a:lnTo>
                                  <a:lnTo>
                                    <a:pt x="242" y="433"/>
                                  </a:lnTo>
                                  <a:lnTo>
                                    <a:pt x="350" y="433"/>
                                  </a:lnTo>
                                  <a:lnTo>
                                    <a:pt x="317" y="386"/>
                                  </a:lnTo>
                                  <a:lnTo>
                                    <a:pt x="333" y="369"/>
                                  </a:lnTo>
                                  <a:lnTo>
                                    <a:pt x="341" y="358"/>
                                  </a:lnTo>
                                  <a:lnTo>
                                    <a:pt x="89" y="358"/>
                                  </a:lnTo>
                                  <a:lnTo>
                                    <a:pt x="89" y="88"/>
                                  </a:lnTo>
                                  <a:lnTo>
                                    <a:pt x="342" y="88"/>
                                  </a:lnTo>
                                  <a:lnTo>
                                    <a:pt x="341" y="87"/>
                                  </a:lnTo>
                                  <a:lnTo>
                                    <a:pt x="322" y="65"/>
                                  </a:lnTo>
                                  <a:lnTo>
                                    <a:pt x="300" y="46"/>
                                  </a:lnTo>
                                  <a:lnTo>
                                    <a:pt x="276" y="30"/>
                                  </a:lnTo>
                                  <a:lnTo>
                                    <a:pt x="250" y="17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194" y="2"/>
                                  </a:lnTo>
                                  <a:lnTo>
                                    <a:pt x="164" y="0"/>
                                  </a:lnTo>
                                  <a:close/>
                                  <a:moveTo>
                                    <a:pt x="350" y="433"/>
                                  </a:moveTo>
                                  <a:lnTo>
                                    <a:pt x="242" y="433"/>
                                  </a:lnTo>
                                  <a:lnTo>
                                    <a:pt x="301" y="518"/>
                                  </a:lnTo>
                                  <a:lnTo>
                                    <a:pt x="409" y="518"/>
                                  </a:lnTo>
                                  <a:lnTo>
                                    <a:pt x="350" y="433"/>
                                  </a:lnTo>
                                  <a:close/>
                                  <a:moveTo>
                                    <a:pt x="342" y="88"/>
                                  </a:moveTo>
                                  <a:lnTo>
                                    <a:pt x="164" y="88"/>
                                  </a:lnTo>
                                  <a:lnTo>
                                    <a:pt x="191" y="90"/>
                                  </a:lnTo>
                                  <a:lnTo>
                                    <a:pt x="216" y="98"/>
                                  </a:lnTo>
                                  <a:lnTo>
                                    <a:pt x="239" y="110"/>
                                  </a:lnTo>
                                  <a:lnTo>
                                    <a:pt x="259" y="128"/>
                                  </a:lnTo>
                                  <a:lnTo>
                                    <a:pt x="277" y="149"/>
                                  </a:lnTo>
                                  <a:lnTo>
                                    <a:pt x="289" y="172"/>
                                  </a:lnTo>
                                  <a:lnTo>
                                    <a:pt x="297" y="197"/>
                                  </a:lnTo>
                                  <a:lnTo>
                                    <a:pt x="299" y="223"/>
                                  </a:lnTo>
                                  <a:lnTo>
                                    <a:pt x="297" y="250"/>
                                  </a:lnTo>
                                  <a:lnTo>
                                    <a:pt x="289" y="275"/>
                                  </a:lnTo>
                                  <a:lnTo>
                                    <a:pt x="277" y="298"/>
                                  </a:lnTo>
                                  <a:lnTo>
                                    <a:pt x="259" y="319"/>
                                  </a:lnTo>
                                  <a:lnTo>
                                    <a:pt x="239" y="336"/>
                                  </a:lnTo>
                                  <a:lnTo>
                                    <a:pt x="216" y="349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64" y="358"/>
                                  </a:lnTo>
                                  <a:lnTo>
                                    <a:pt x="341" y="358"/>
                                  </a:lnTo>
                                  <a:lnTo>
                                    <a:pt x="347" y="351"/>
                                  </a:lnTo>
                                  <a:lnTo>
                                    <a:pt x="359" y="332"/>
                                  </a:lnTo>
                                  <a:lnTo>
                                    <a:pt x="369" y="312"/>
                                  </a:lnTo>
                                  <a:lnTo>
                                    <a:pt x="377" y="290"/>
                                  </a:lnTo>
                                  <a:lnTo>
                                    <a:pt x="383" y="268"/>
                                  </a:lnTo>
                                  <a:lnTo>
                                    <a:pt x="386" y="246"/>
                                  </a:lnTo>
                                  <a:lnTo>
                                    <a:pt x="388" y="223"/>
                                  </a:lnTo>
                                  <a:lnTo>
                                    <a:pt x="386" y="194"/>
                                  </a:lnTo>
                                  <a:lnTo>
                                    <a:pt x="380" y="165"/>
                                  </a:lnTo>
                                  <a:lnTo>
                                    <a:pt x="371" y="137"/>
                                  </a:lnTo>
                                  <a:lnTo>
                                    <a:pt x="358" y="111"/>
                                  </a:lnTo>
                                  <a:lnTo>
                                    <a:pt x="342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A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docshape15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308610" y="11430"/>
                              <a:ext cx="246380" cy="328930"/>
                            </a:xfrm>
                            <a:custGeom>
                              <a:avLst/>
                              <a:gdLst>
                                <a:gd name="T0" fmla="*/ 65725675 w 388"/>
                                <a:gd name="T1" fmla="*/ 681853475 h 518"/>
                                <a:gd name="T2" fmla="*/ 0 w 388"/>
                                <a:gd name="T3" fmla="*/ 681853475 h 518"/>
                                <a:gd name="T4" fmla="*/ 0 w 388"/>
                                <a:gd name="T5" fmla="*/ 890724025 h 518"/>
                                <a:gd name="T6" fmla="*/ 35483800 w 388"/>
                                <a:gd name="T7" fmla="*/ 890724025 h 518"/>
                                <a:gd name="T8" fmla="*/ 35483800 w 388"/>
                                <a:gd name="T9" fmla="*/ 862095050 h 518"/>
                                <a:gd name="T10" fmla="*/ 65725675 w 388"/>
                                <a:gd name="T11" fmla="*/ 862095050 h 518"/>
                                <a:gd name="T12" fmla="*/ 74999850 w 388"/>
                                <a:gd name="T13" fmla="*/ 861691825 h 518"/>
                                <a:gd name="T14" fmla="*/ 83870800 w 388"/>
                                <a:gd name="T15" fmla="*/ 860078925 h 518"/>
                                <a:gd name="T16" fmla="*/ 92338525 w 388"/>
                                <a:gd name="T17" fmla="*/ 858062800 h 518"/>
                                <a:gd name="T18" fmla="*/ 100806250 w 388"/>
                                <a:gd name="T19" fmla="*/ 854837000 h 518"/>
                                <a:gd name="T20" fmla="*/ 108870750 w 388"/>
                                <a:gd name="T21" fmla="*/ 850804750 h 518"/>
                                <a:gd name="T22" fmla="*/ 116532025 w 388"/>
                                <a:gd name="T23" fmla="*/ 846369275 h 518"/>
                                <a:gd name="T24" fmla="*/ 123386850 w 388"/>
                                <a:gd name="T25" fmla="*/ 841530575 h 518"/>
                                <a:gd name="T26" fmla="*/ 129435225 w 388"/>
                                <a:gd name="T27" fmla="*/ 835885425 h 518"/>
                                <a:gd name="T28" fmla="*/ 135483600 w 388"/>
                                <a:gd name="T29" fmla="*/ 829433825 h 518"/>
                                <a:gd name="T30" fmla="*/ 137499725 w 388"/>
                                <a:gd name="T31" fmla="*/ 826611250 h 518"/>
                                <a:gd name="T32" fmla="*/ 35483800 w 388"/>
                                <a:gd name="T33" fmla="*/ 826611250 h 518"/>
                                <a:gd name="T34" fmla="*/ 35483800 w 388"/>
                                <a:gd name="T35" fmla="*/ 717337275 h 518"/>
                                <a:gd name="T36" fmla="*/ 137499725 w 388"/>
                                <a:gd name="T37" fmla="*/ 717337275 h 518"/>
                                <a:gd name="T38" fmla="*/ 135483600 w 388"/>
                                <a:gd name="T39" fmla="*/ 714514700 h 518"/>
                                <a:gd name="T40" fmla="*/ 129435225 w 388"/>
                                <a:gd name="T41" fmla="*/ 708466325 h 518"/>
                                <a:gd name="T42" fmla="*/ 123386850 w 388"/>
                                <a:gd name="T43" fmla="*/ 702417950 h 518"/>
                                <a:gd name="T44" fmla="*/ 116532025 w 388"/>
                                <a:gd name="T45" fmla="*/ 697579250 h 518"/>
                                <a:gd name="T46" fmla="*/ 108870750 w 388"/>
                                <a:gd name="T47" fmla="*/ 692740550 h 518"/>
                                <a:gd name="T48" fmla="*/ 100806250 w 388"/>
                                <a:gd name="T49" fmla="*/ 689111525 h 518"/>
                                <a:gd name="T50" fmla="*/ 92338525 w 388"/>
                                <a:gd name="T51" fmla="*/ 685885725 h 518"/>
                                <a:gd name="T52" fmla="*/ 83870800 w 388"/>
                                <a:gd name="T53" fmla="*/ 683466375 h 518"/>
                                <a:gd name="T54" fmla="*/ 74999850 w 388"/>
                                <a:gd name="T55" fmla="*/ 682256700 h 518"/>
                                <a:gd name="T56" fmla="*/ 65725675 w 388"/>
                                <a:gd name="T57" fmla="*/ 681853475 h 518"/>
                                <a:gd name="T58" fmla="*/ 137499725 w 388"/>
                                <a:gd name="T59" fmla="*/ 717337275 h 518"/>
                                <a:gd name="T60" fmla="*/ 65725675 w 388"/>
                                <a:gd name="T61" fmla="*/ 717337275 h 518"/>
                                <a:gd name="T62" fmla="*/ 76612750 w 388"/>
                                <a:gd name="T63" fmla="*/ 718143725 h 518"/>
                                <a:gd name="T64" fmla="*/ 86693375 w 388"/>
                                <a:gd name="T65" fmla="*/ 721369525 h 518"/>
                                <a:gd name="T66" fmla="*/ 95967550 w 388"/>
                                <a:gd name="T67" fmla="*/ 726208225 h 518"/>
                                <a:gd name="T68" fmla="*/ 104435275 w 388"/>
                                <a:gd name="T69" fmla="*/ 733466275 h 518"/>
                                <a:gd name="T70" fmla="*/ 111290100 w 388"/>
                                <a:gd name="T71" fmla="*/ 741934000 h 518"/>
                                <a:gd name="T72" fmla="*/ 116532025 w 388"/>
                                <a:gd name="T73" fmla="*/ 750804950 h 518"/>
                                <a:gd name="T74" fmla="*/ 119354600 w 388"/>
                                <a:gd name="T75" fmla="*/ 760885575 h 518"/>
                                <a:gd name="T76" fmla="*/ 120161050 w 388"/>
                                <a:gd name="T77" fmla="*/ 771772650 h 518"/>
                                <a:gd name="T78" fmla="*/ 119354600 w 388"/>
                                <a:gd name="T79" fmla="*/ 782659725 h 518"/>
                                <a:gd name="T80" fmla="*/ 116532025 w 388"/>
                                <a:gd name="T81" fmla="*/ 792740350 h 518"/>
                                <a:gd name="T82" fmla="*/ 111290100 w 388"/>
                                <a:gd name="T83" fmla="*/ 802014525 h 518"/>
                                <a:gd name="T84" fmla="*/ 104435275 w 388"/>
                                <a:gd name="T85" fmla="*/ 810482250 h 518"/>
                                <a:gd name="T86" fmla="*/ 95967550 w 388"/>
                                <a:gd name="T87" fmla="*/ 817740300 h 518"/>
                                <a:gd name="T88" fmla="*/ 86693375 w 388"/>
                                <a:gd name="T89" fmla="*/ 822579000 h 518"/>
                                <a:gd name="T90" fmla="*/ 76612750 w 388"/>
                                <a:gd name="T91" fmla="*/ 825401575 h 518"/>
                                <a:gd name="T92" fmla="*/ 65725675 w 388"/>
                                <a:gd name="T93" fmla="*/ 826611250 h 518"/>
                                <a:gd name="T94" fmla="*/ 137499725 w 388"/>
                                <a:gd name="T95" fmla="*/ 826611250 h 518"/>
                                <a:gd name="T96" fmla="*/ 140322300 w 388"/>
                                <a:gd name="T97" fmla="*/ 822579000 h 518"/>
                                <a:gd name="T98" fmla="*/ 144757775 w 388"/>
                                <a:gd name="T99" fmla="*/ 814917725 h 518"/>
                                <a:gd name="T100" fmla="*/ 148790025 w 388"/>
                                <a:gd name="T101" fmla="*/ 806853225 h 518"/>
                                <a:gd name="T102" fmla="*/ 152015825 w 388"/>
                                <a:gd name="T103" fmla="*/ 798385500 h 518"/>
                                <a:gd name="T104" fmla="*/ 154031950 w 388"/>
                                <a:gd name="T105" fmla="*/ 789917775 h 518"/>
                                <a:gd name="T106" fmla="*/ 155644850 w 388"/>
                                <a:gd name="T107" fmla="*/ 781046825 h 518"/>
                                <a:gd name="T108" fmla="*/ 156048075 w 388"/>
                                <a:gd name="T109" fmla="*/ 771772650 h 518"/>
                                <a:gd name="T110" fmla="*/ 155644850 w 388"/>
                                <a:gd name="T111" fmla="*/ 762901700 h 518"/>
                                <a:gd name="T112" fmla="*/ 154031950 w 388"/>
                                <a:gd name="T113" fmla="*/ 754030750 h 518"/>
                                <a:gd name="T114" fmla="*/ 152015825 w 388"/>
                                <a:gd name="T115" fmla="*/ 745159800 h 518"/>
                                <a:gd name="T116" fmla="*/ 148790025 w 388"/>
                                <a:gd name="T117" fmla="*/ 737095300 h 518"/>
                                <a:gd name="T118" fmla="*/ 144757775 w 388"/>
                                <a:gd name="T119" fmla="*/ 729030800 h 518"/>
                                <a:gd name="T120" fmla="*/ 140322300 w 388"/>
                                <a:gd name="T121" fmla="*/ 721369525 h 518"/>
                                <a:gd name="T122" fmla="*/ 137499725 w 388"/>
                                <a:gd name="T123" fmla="*/ 717337275 h 518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88" h="518">
                                  <a:moveTo>
                                    <a:pt x="1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18"/>
                                  </a:lnTo>
                                  <a:lnTo>
                                    <a:pt x="88" y="518"/>
                                  </a:lnTo>
                                  <a:lnTo>
                                    <a:pt x="88" y="447"/>
                                  </a:lnTo>
                                  <a:lnTo>
                                    <a:pt x="163" y="447"/>
                                  </a:lnTo>
                                  <a:lnTo>
                                    <a:pt x="186" y="446"/>
                                  </a:lnTo>
                                  <a:lnTo>
                                    <a:pt x="208" y="442"/>
                                  </a:lnTo>
                                  <a:lnTo>
                                    <a:pt x="229" y="437"/>
                                  </a:lnTo>
                                  <a:lnTo>
                                    <a:pt x="250" y="429"/>
                                  </a:lnTo>
                                  <a:lnTo>
                                    <a:pt x="270" y="419"/>
                                  </a:lnTo>
                                  <a:lnTo>
                                    <a:pt x="289" y="408"/>
                                  </a:lnTo>
                                  <a:lnTo>
                                    <a:pt x="306" y="396"/>
                                  </a:lnTo>
                                  <a:lnTo>
                                    <a:pt x="321" y="382"/>
                                  </a:lnTo>
                                  <a:lnTo>
                                    <a:pt x="336" y="366"/>
                                  </a:lnTo>
                                  <a:lnTo>
                                    <a:pt x="341" y="359"/>
                                  </a:lnTo>
                                  <a:lnTo>
                                    <a:pt x="88" y="359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341" y="88"/>
                                  </a:lnTo>
                                  <a:lnTo>
                                    <a:pt x="336" y="81"/>
                                  </a:lnTo>
                                  <a:lnTo>
                                    <a:pt x="321" y="66"/>
                                  </a:lnTo>
                                  <a:lnTo>
                                    <a:pt x="306" y="51"/>
                                  </a:lnTo>
                                  <a:lnTo>
                                    <a:pt x="289" y="39"/>
                                  </a:lnTo>
                                  <a:lnTo>
                                    <a:pt x="270" y="27"/>
                                  </a:lnTo>
                                  <a:lnTo>
                                    <a:pt x="250" y="18"/>
                                  </a:lnTo>
                                  <a:lnTo>
                                    <a:pt x="229" y="10"/>
                                  </a:lnTo>
                                  <a:lnTo>
                                    <a:pt x="208" y="4"/>
                                  </a:lnTo>
                                  <a:lnTo>
                                    <a:pt x="186" y="1"/>
                                  </a:lnTo>
                                  <a:lnTo>
                                    <a:pt x="163" y="0"/>
                                  </a:lnTo>
                                  <a:close/>
                                  <a:moveTo>
                                    <a:pt x="341" y="88"/>
                                  </a:moveTo>
                                  <a:lnTo>
                                    <a:pt x="163" y="88"/>
                                  </a:lnTo>
                                  <a:lnTo>
                                    <a:pt x="190" y="90"/>
                                  </a:lnTo>
                                  <a:lnTo>
                                    <a:pt x="215" y="98"/>
                                  </a:lnTo>
                                  <a:lnTo>
                                    <a:pt x="238" y="110"/>
                                  </a:lnTo>
                                  <a:lnTo>
                                    <a:pt x="259" y="128"/>
                                  </a:lnTo>
                                  <a:lnTo>
                                    <a:pt x="276" y="149"/>
                                  </a:lnTo>
                                  <a:lnTo>
                                    <a:pt x="289" y="171"/>
                                  </a:lnTo>
                                  <a:lnTo>
                                    <a:pt x="296" y="196"/>
                                  </a:lnTo>
                                  <a:lnTo>
                                    <a:pt x="298" y="223"/>
                                  </a:lnTo>
                                  <a:lnTo>
                                    <a:pt x="296" y="250"/>
                                  </a:lnTo>
                                  <a:lnTo>
                                    <a:pt x="289" y="275"/>
                                  </a:lnTo>
                                  <a:lnTo>
                                    <a:pt x="276" y="298"/>
                                  </a:lnTo>
                                  <a:lnTo>
                                    <a:pt x="259" y="319"/>
                                  </a:lnTo>
                                  <a:lnTo>
                                    <a:pt x="238" y="337"/>
                                  </a:lnTo>
                                  <a:lnTo>
                                    <a:pt x="215" y="349"/>
                                  </a:lnTo>
                                  <a:lnTo>
                                    <a:pt x="190" y="356"/>
                                  </a:lnTo>
                                  <a:lnTo>
                                    <a:pt x="163" y="359"/>
                                  </a:lnTo>
                                  <a:lnTo>
                                    <a:pt x="341" y="359"/>
                                  </a:lnTo>
                                  <a:lnTo>
                                    <a:pt x="348" y="349"/>
                                  </a:lnTo>
                                  <a:lnTo>
                                    <a:pt x="359" y="330"/>
                                  </a:lnTo>
                                  <a:lnTo>
                                    <a:pt x="369" y="310"/>
                                  </a:lnTo>
                                  <a:lnTo>
                                    <a:pt x="377" y="289"/>
                                  </a:lnTo>
                                  <a:lnTo>
                                    <a:pt x="382" y="268"/>
                                  </a:lnTo>
                                  <a:lnTo>
                                    <a:pt x="386" y="246"/>
                                  </a:lnTo>
                                  <a:lnTo>
                                    <a:pt x="387" y="223"/>
                                  </a:lnTo>
                                  <a:lnTo>
                                    <a:pt x="386" y="201"/>
                                  </a:lnTo>
                                  <a:lnTo>
                                    <a:pt x="382" y="179"/>
                                  </a:lnTo>
                                  <a:lnTo>
                                    <a:pt x="377" y="157"/>
                                  </a:lnTo>
                                  <a:lnTo>
                                    <a:pt x="369" y="137"/>
                                  </a:lnTo>
                                  <a:lnTo>
                                    <a:pt x="359" y="117"/>
                                  </a:lnTo>
                                  <a:lnTo>
                                    <a:pt x="348" y="98"/>
                                  </a:lnTo>
                                  <a:lnTo>
                                    <a:pt x="341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8C8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docshape16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914400" y="0"/>
                              <a:ext cx="332105" cy="340995"/>
                            </a:xfrm>
                            <a:custGeom>
                              <a:avLst/>
                              <a:gdLst>
                                <a:gd name="T0" fmla="*/ 125806200 w 523"/>
                                <a:gd name="T1" fmla="*/ 674595425 h 537"/>
                                <a:gd name="T2" fmla="*/ 85080475 w 523"/>
                                <a:gd name="T3" fmla="*/ 674595425 h 537"/>
                                <a:gd name="T4" fmla="*/ 0 w 523"/>
                                <a:gd name="T5" fmla="*/ 890724025 h 537"/>
                                <a:gd name="T6" fmla="*/ 34677350 w 523"/>
                                <a:gd name="T7" fmla="*/ 890724025 h 537"/>
                                <a:gd name="T8" fmla="*/ 37499925 w 523"/>
                                <a:gd name="T9" fmla="*/ 889917575 h 537"/>
                                <a:gd name="T10" fmla="*/ 42338625 w 523"/>
                                <a:gd name="T11" fmla="*/ 885885325 h 537"/>
                                <a:gd name="T12" fmla="*/ 43548300 w 523"/>
                                <a:gd name="T13" fmla="*/ 883869200 h 537"/>
                                <a:gd name="T14" fmla="*/ 44354750 w 523"/>
                                <a:gd name="T15" fmla="*/ 881853075 h 537"/>
                                <a:gd name="T16" fmla="*/ 60483750 w 523"/>
                                <a:gd name="T17" fmla="*/ 837498325 h 537"/>
                                <a:gd name="T18" fmla="*/ 189918975 w 523"/>
                                <a:gd name="T19" fmla="*/ 837498325 h 537"/>
                                <a:gd name="T20" fmla="*/ 178628675 w 523"/>
                                <a:gd name="T21" fmla="*/ 809272575 h 537"/>
                                <a:gd name="T22" fmla="*/ 70967600 w 523"/>
                                <a:gd name="T23" fmla="*/ 809272575 h 537"/>
                                <a:gd name="T24" fmla="*/ 97177225 w 523"/>
                                <a:gd name="T25" fmla="*/ 737498525 h 537"/>
                                <a:gd name="T26" fmla="*/ 98790125 w 523"/>
                                <a:gd name="T27" fmla="*/ 733869500 h 537"/>
                                <a:gd name="T28" fmla="*/ 99999800 w 523"/>
                                <a:gd name="T29" fmla="*/ 730240475 h 537"/>
                                <a:gd name="T30" fmla="*/ 101209475 w 523"/>
                                <a:gd name="T31" fmla="*/ 726208225 h 537"/>
                                <a:gd name="T32" fmla="*/ 102822375 w 523"/>
                                <a:gd name="T33" fmla="*/ 721369525 h 537"/>
                                <a:gd name="T34" fmla="*/ 104032050 w 523"/>
                                <a:gd name="T35" fmla="*/ 716934050 h 537"/>
                                <a:gd name="T36" fmla="*/ 105241725 w 523"/>
                                <a:gd name="T37" fmla="*/ 711692125 h 537"/>
                                <a:gd name="T38" fmla="*/ 140322300 w 523"/>
                                <a:gd name="T39" fmla="*/ 711692125 h 537"/>
                                <a:gd name="T40" fmla="*/ 125806200 w 523"/>
                                <a:gd name="T41" fmla="*/ 674595425 h 537"/>
                                <a:gd name="T42" fmla="*/ 189918975 w 523"/>
                                <a:gd name="T43" fmla="*/ 837498325 h 537"/>
                                <a:gd name="T44" fmla="*/ 149999700 w 523"/>
                                <a:gd name="T45" fmla="*/ 837498325 h 537"/>
                                <a:gd name="T46" fmla="*/ 166128700 w 523"/>
                                <a:gd name="T47" fmla="*/ 881853075 h 537"/>
                                <a:gd name="T48" fmla="*/ 167338375 w 523"/>
                                <a:gd name="T49" fmla="*/ 884272425 h 537"/>
                                <a:gd name="T50" fmla="*/ 168951275 w 523"/>
                                <a:gd name="T51" fmla="*/ 886288550 h 537"/>
                                <a:gd name="T52" fmla="*/ 171370625 w 523"/>
                                <a:gd name="T53" fmla="*/ 888304675 h 537"/>
                                <a:gd name="T54" fmla="*/ 173386750 w 523"/>
                                <a:gd name="T55" fmla="*/ 889917575 h 537"/>
                                <a:gd name="T56" fmla="*/ 176209325 w 523"/>
                                <a:gd name="T57" fmla="*/ 890724025 h 537"/>
                                <a:gd name="T58" fmla="*/ 210886675 w 523"/>
                                <a:gd name="T59" fmla="*/ 890724025 h 537"/>
                                <a:gd name="T60" fmla="*/ 189918975 w 523"/>
                                <a:gd name="T61" fmla="*/ 837498325 h 537"/>
                                <a:gd name="T62" fmla="*/ 140322300 w 523"/>
                                <a:gd name="T63" fmla="*/ 711692125 h 537"/>
                                <a:gd name="T64" fmla="*/ 105241725 w 523"/>
                                <a:gd name="T65" fmla="*/ 711692125 h 537"/>
                                <a:gd name="T66" fmla="*/ 106854625 w 523"/>
                                <a:gd name="T67" fmla="*/ 716934050 h 537"/>
                                <a:gd name="T68" fmla="*/ 108064300 w 523"/>
                                <a:gd name="T69" fmla="*/ 721369525 h 537"/>
                                <a:gd name="T70" fmla="*/ 110886875 w 523"/>
                                <a:gd name="T71" fmla="*/ 730240475 h 537"/>
                                <a:gd name="T72" fmla="*/ 112096550 w 523"/>
                                <a:gd name="T73" fmla="*/ 733869500 h 537"/>
                                <a:gd name="T74" fmla="*/ 113709450 w 523"/>
                                <a:gd name="T75" fmla="*/ 737095300 h 537"/>
                                <a:gd name="T76" fmla="*/ 139919075 w 523"/>
                                <a:gd name="T77" fmla="*/ 809272575 h 537"/>
                                <a:gd name="T78" fmla="*/ 178628675 w 523"/>
                                <a:gd name="T79" fmla="*/ 809272575 h 537"/>
                                <a:gd name="T80" fmla="*/ 140322300 w 523"/>
                                <a:gd name="T81" fmla="*/ 711692125 h 537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ahLst/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523" h="537">
                                  <a:moveTo>
                                    <a:pt x="312" y="0"/>
                                  </a:moveTo>
                                  <a:lnTo>
                                    <a:pt x="211" y="0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86" y="536"/>
                                  </a:lnTo>
                                  <a:lnTo>
                                    <a:pt x="93" y="534"/>
                                  </a:lnTo>
                                  <a:lnTo>
                                    <a:pt x="105" y="524"/>
                                  </a:lnTo>
                                  <a:lnTo>
                                    <a:pt x="108" y="519"/>
                                  </a:lnTo>
                                  <a:lnTo>
                                    <a:pt x="110" y="514"/>
                                  </a:lnTo>
                                  <a:lnTo>
                                    <a:pt x="150" y="404"/>
                                  </a:lnTo>
                                  <a:lnTo>
                                    <a:pt x="471" y="404"/>
                                  </a:lnTo>
                                  <a:lnTo>
                                    <a:pt x="443" y="334"/>
                                  </a:lnTo>
                                  <a:lnTo>
                                    <a:pt x="176" y="334"/>
                                  </a:lnTo>
                                  <a:lnTo>
                                    <a:pt x="241" y="156"/>
                                  </a:lnTo>
                                  <a:lnTo>
                                    <a:pt x="245" y="147"/>
                                  </a:lnTo>
                                  <a:lnTo>
                                    <a:pt x="248" y="138"/>
                                  </a:lnTo>
                                  <a:lnTo>
                                    <a:pt x="251" y="128"/>
                                  </a:lnTo>
                                  <a:lnTo>
                                    <a:pt x="255" y="116"/>
                                  </a:lnTo>
                                  <a:lnTo>
                                    <a:pt x="258" y="105"/>
                                  </a:lnTo>
                                  <a:lnTo>
                                    <a:pt x="261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12" y="0"/>
                                  </a:lnTo>
                                  <a:close/>
                                  <a:moveTo>
                                    <a:pt x="471" y="404"/>
                                  </a:moveTo>
                                  <a:lnTo>
                                    <a:pt x="372" y="404"/>
                                  </a:lnTo>
                                  <a:lnTo>
                                    <a:pt x="412" y="514"/>
                                  </a:lnTo>
                                  <a:lnTo>
                                    <a:pt x="415" y="520"/>
                                  </a:lnTo>
                                  <a:lnTo>
                                    <a:pt x="419" y="525"/>
                                  </a:lnTo>
                                  <a:lnTo>
                                    <a:pt x="425" y="530"/>
                                  </a:lnTo>
                                  <a:lnTo>
                                    <a:pt x="430" y="534"/>
                                  </a:lnTo>
                                  <a:lnTo>
                                    <a:pt x="437" y="536"/>
                                  </a:lnTo>
                                  <a:lnTo>
                                    <a:pt x="523" y="536"/>
                                  </a:lnTo>
                                  <a:lnTo>
                                    <a:pt x="471" y="404"/>
                                  </a:lnTo>
                                  <a:close/>
                                  <a:moveTo>
                                    <a:pt x="348" y="92"/>
                                  </a:moveTo>
                                  <a:lnTo>
                                    <a:pt x="261" y="92"/>
                                  </a:lnTo>
                                  <a:lnTo>
                                    <a:pt x="265" y="105"/>
                                  </a:lnTo>
                                  <a:lnTo>
                                    <a:pt x="268" y="116"/>
                                  </a:lnTo>
                                  <a:lnTo>
                                    <a:pt x="275" y="138"/>
                                  </a:lnTo>
                                  <a:lnTo>
                                    <a:pt x="278" y="147"/>
                                  </a:lnTo>
                                  <a:lnTo>
                                    <a:pt x="282" y="155"/>
                                  </a:lnTo>
                                  <a:lnTo>
                                    <a:pt x="347" y="334"/>
                                  </a:lnTo>
                                  <a:lnTo>
                                    <a:pt x="443" y="334"/>
                                  </a:lnTo>
                                  <a:lnTo>
                                    <a:pt x="348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8C8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9" name="Group 49"/>
                      <wpg:cNvGrpSpPr/>
                      <wpg:grpSpPr>
                        <a:xfrm>
                          <a:off x="0" y="0"/>
                          <a:ext cx="7560310" cy="942340"/>
                          <a:chOff x="0" y="0"/>
                          <a:chExt cx="7560310" cy="942340"/>
                        </a:xfrm>
                      </wpg:grpSpPr>
                      <wpg:grpSp>
                        <wpg:cNvPr id="42" name="docshapegroup2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560310" cy="180340"/>
                            <a:chOff x="0" y="0"/>
                            <a:chExt cx="11906" cy="284"/>
                          </a:xfrm>
                        </wpg:grpSpPr>
                        <wps:wsp>
                          <wps:cNvPr id="43" name="docshape3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1906" cy="142"/>
                            </a:xfrm>
                            <a:prstGeom prst="rect">
                              <a:avLst/>
                            </a:prstGeom>
                            <a:solidFill>
                              <a:srgbClr val="E11A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docshape4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0" y="141"/>
                              <a:ext cx="11906" cy="142"/>
                            </a:xfrm>
                            <a:prstGeom prst="rect">
                              <a:avLst/>
                            </a:prstGeom>
                            <a:solidFill>
                              <a:srgbClr val="8A8C8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docshapegroup10"/>
                        <wpg:cNvGrpSpPr>
                          <a:grpSpLocks noChangeAspect="1"/>
                        </wpg:cNvGrpSpPr>
                        <wpg:grpSpPr bwMode="auto">
                          <a:xfrm>
                            <a:off x="3314700" y="365760"/>
                            <a:ext cx="941070" cy="576580"/>
                            <a:chOff x="5212" y="569"/>
                            <a:chExt cx="1482" cy="908"/>
                          </a:xfrm>
                        </wpg:grpSpPr>
                        <wps:wsp>
                          <wps:cNvPr id="35" name="docshape11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5211" y="568"/>
                              <a:ext cx="1004" cy="906"/>
                            </a:xfrm>
                            <a:custGeom>
                              <a:avLst/>
                              <a:gdLst>
                                <a:gd name="T0" fmla="+- 0 5715 5212"/>
                                <a:gd name="T1" fmla="*/ T0 w 1004"/>
                                <a:gd name="T2" fmla="+- 0 569 569"/>
                                <a:gd name="T3" fmla="*/ 569 h 906"/>
                                <a:gd name="T4" fmla="+- 0 5212 5212"/>
                                <a:gd name="T5" fmla="*/ T4 w 1004"/>
                                <a:gd name="T6" fmla="+- 0 866 569"/>
                                <a:gd name="T7" fmla="*/ 866 h 906"/>
                                <a:gd name="T8" fmla="+- 0 5212 5212"/>
                                <a:gd name="T9" fmla="*/ T8 w 1004"/>
                                <a:gd name="T10" fmla="+- 0 1474 569"/>
                                <a:gd name="T11" fmla="*/ 1474 h 906"/>
                                <a:gd name="T12" fmla="+- 0 5346 5212"/>
                                <a:gd name="T13" fmla="*/ T12 w 1004"/>
                                <a:gd name="T14" fmla="+- 0 1474 569"/>
                                <a:gd name="T15" fmla="*/ 1474 h 906"/>
                                <a:gd name="T16" fmla="+- 0 5468 5212"/>
                                <a:gd name="T17" fmla="*/ T16 w 1004"/>
                                <a:gd name="T18" fmla="+- 0 1467 569"/>
                                <a:gd name="T19" fmla="*/ 1467 h 906"/>
                                <a:gd name="T20" fmla="+- 0 5581 5212"/>
                                <a:gd name="T21" fmla="*/ T20 w 1004"/>
                                <a:gd name="T22" fmla="+- 0 1456 569"/>
                                <a:gd name="T23" fmla="*/ 1456 h 906"/>
                                <a:gd name="T24" fmla="+- 0 5683 5212"/>
                                <a:gd name="T25" fmla="*/ T24 w 1004"/>
                                <a:gd name="T26" fmla="+- 0 1441 569"/>
                                <a:gd name="T27" fmla="*/ 1441 h 906"/>
                                <a:gd name="T28" fmla="+- 0 5776 5212"/>
                                <a:gd name="T29" fmla="*/ T28 w 1004"/>
                                <a:gd name="T30" fmla="+- 0 1423 569"/>
                                <a:gd name="T31" fmla="*/ 1423 h 906"/>
                                <a:gd name="T32" fmla="+- 0 5859 5212"/>
                                <a:gd name="T33" fmla="*/ T32 w 1004"/>
                                <a:gd name="T34" fmla="+- 0 1402 569"/>
                                <a:gd name="T35" fmla="*/ 1402 h 906"/>
                                <a:gd name="T36" fmla="+- 0 5933 5212"/>
                                <a:gd name="T37" fmla="*/ T36 w 1004"/>
                                <a:gd name="T38" fmla="+- 0 1379 569"/>
                                <a:gd name="T39" fmla="*/ 1379 h 906"/>
                                <a:gd name="T40" fmla="+- 0 5988 5212"/>
                                <a:gd name="T41" fmla="*/ T40 w 1004"/>
                                <a:gd name="T42" fmla="+- 0 1357 569"/>
                                <a:gd name="T43" fmla="*/ 1357 h 906"/>
                                <a:gd name="T44" fmla="+- 0 5327 5212"/>
                                <a:gd name="T45" fmla="*/ T44 w 1004"/>
                                <a:gd name="T46" fmla="+- 0 1357 569"/>
                                <a:gd name="T47" fmla="*/ 1357 h 906"/>
                                <a:gd name="T48" fmla="+- 0 5327 5212"/>
                                <a:gd name="T49" fmla="*/ T48 w 1004"/>
                                <a:gd name="T50" fmla="+- 0 920 569"/>
                                <a:gd name="T51" fmla="*/ 920 h 906"/>
                                <a:gd name="T52" fmla="+- 0 5717 5212"/>
                                <a:gd name="T53" fmla="*/ T52 w 1004"/>
                                <a:gd name="T54" fmla="+- 0 714 569"/>
                                <a:gd name="T55" fmla="*/ 714 h 906"/>
                                <a:gd name="T56" fmla="+- 0 5960 5212"/>
                                <a:gd name="T57" fmla="*/ T56 w 1004"/>
                                <a:gd name="T58" fmla="+- 0 714 569"/>
                                <a:gd name="T59" fmla="*/ 714 h 906"/>
                                <a:gd name="T60" fmla="+- 0 5715 5212"/>
                                <a:gd name="T61" fmla="*/ T60 w 1004"/>
                                <a:gd name="T62" fmla="+- 0 569 569"/>
                                <a:gd name="T63" fmla="*/ 569 h 906"/>
                                <a:gd name="T64" fmla="+- 0 5960 5212"/>
                                <a:gd name="T65" fmla="*/ T64 w 1004"/>
                                <a:gd name="T66" fmla="+- 0 714 569"/>
                                <a:gd name="T67" fmla="*/ 714 h 906"/>
                                <a:gd name="T68" fmla="+- 0 5717 5212"/>
                                <a:gd name="T69" fmla="*/ T68 w 1004"/>
                                <a:gd name="T70" fmla="+- 0 714 569"/>
                                <a:gd name="T71" fmla="*/ 714 h 906"/>
                                <a:gd name="T72" fmla="+- 0 6106 5212"/>
                                <a:gd name="T73" fmla="*/ T72 w 1004"/>
                                <a:gd name="T74" fmla="+- 0 920 569"/>
                                <a:gd name="T75" fmla="*/ 920 h 906"/>
                                <a:gd name="T76" fmla="+- 0 6106 5212"/>
                                <a:gd name="T77" fmla="*/ T76 w 1004"/>
                                <a:gd name="T78" fmla="+- 0 1144 569"/>
                                <a:gd name="T79" fmla="*/ 1144 h 906"/>
                                <a:gd name="T80" fmla="+- 0 6088 5212"/>
                                <a:gd name="T81" fmla="*/ T80 w 1004"/>
                                <a:gd name="T82" fmla="+- 0 1163 569"/>
                                <a:gd name="T83" fmla="*/ 1163 h 906"/>
                                <a:gd name="T84" fmla="+- 0 6061 5212"/>
                                <a:gd name="T85" fmla="*/ T84 w 1004"/>
                                <a:gd name="T86" fmla="+- 0 1186 569"/>
                                <a:gd name="T87" fmla="*/ 1186 h 906"/>
                                <a:gd name="T88" fmla="+- 0 6024 5212"/>
                                <a:gd name="T89" fmla="*/ T88 w 1004"/>
                                <a:gd name="T90" fmla="+- 0 1212 569"/>
                                <a:gd name="T91" fmla="*/ 1212 h 906"/>
                                <a:gd name="T92" fmla="+- 0 5977 5212"/>
                                <a:gd name="T93" fmla="*/ T92 w 1004"/>
                                <a:gd name="T94" fmla="+- 0 1238 569"/>
                                <a:gd name="T95" fmla="*/ 1238 h 906"/>
                                <a:gd name="T96" fmla="+- 0 5919 5212"/>
                                <a:gd name="T97" fmla="*/ T96 w 1004"/>
                                <a:gd name="T98" fmla="+- 0 1264 569"/>
                                <a:gd name="T99" fmla="*/ 1264 h 906"/>
                                <a:gd name="T100" fmla="+- 0 5851 5212"/>
                                <a:gd name="T101" fmla="*/ T100 w 1004"/>
                                <a:gd name="T102" fmla="+- 0 1289 569"/>
                                <a:gd name="T103" fmla="*/ 1289 h 906"/>
                                <a:gd name="T104" fmla="+- 0 5771 5212"/>
                                <a:gd name="T105" fmla="*/ T104 w 1004"/>
                                <a:gd name="T106" fmla="+- 0 1312 569"/>
                                <a:gd name="T107" fmla="*/ 1312 h 906"/>
                                <a:gd name="T108" fmla="+- 0 5679 5212"/>
                                <a:gd name="T109" fmla="*/ T108 w 1004"/>
                                <a:gd name="T110" fmla="+- 0 1331 569"/>
                                <a:gd name="T111" fmla="*/ 1331 h 906"/>
                                <a:gd name="T112" fmla="+- 0 5575 5212"/>
                                <a:gd name="T113" fmla="*/ T112 w 1004"/>
                                <a:gd name="T114" fmla="+- 0 1346 569"/>
                                <a:gd name="T115" fmla="*/ 1346 h 906"/>
                                <a:gd name="T116" fmla="+- 0 5458 5212"/>
                                <a:gd name="T117" fmla="*/ T116 w 1004"/>
                                <a:gd name="T118" fmla="+- 0 1355 569"/>
                                <a:gd name="T119" fmla="*/ 1355 h 906"/>
                                <a:gd name="T120" fmla="+- 0 5327 5212"/>
                                <a:gd name="T121" fmla="*/ T120 w 1004"/>
                                <a:gd name="T122" fmla="+- 0 1357 569"/>
                                <a:gd name="T123" fmla="*/ 1357 h 906"/>
                                <a:gd name="T124" fmla="+- 0 5988 5212"/>
                                <a:gd name="T125" fmla="*/ T124 w 1004"/>
                                <a:gd name="T126" fmla="+- 0 1357 569"/>
                                <a:gd name="T127" fmla="*/ 1357 h 906"/>
                                <a:gd name="T128" fmla="+- 0 5998 5212"/>
                                <a:gd name="T129" fmla="*/ T128 w 1004"/>
                                <a:gd name="T130" fmla="+- 0 1354 569"/>
                                <a:gd name="T131" fmla="*/ 1354 h 906"/>
                                <a:gd name="T132" fmla="+- 0 6054 5212"/>
                                <a:gd name="T133" fmla="*/ T132 w 1004"/>
                                <a:gd name="T134" fmla="+- 0 1328 569"/>
                                <a:gd name="T135" fmla="*/ 1328 h 906"/>
                                <a:gd name="T136" fmla="+- 0 6102 5212"/>
                                <a:gd name="T137" fmla="*/ T136 w 1004"/>
                                <a:gd name="T138" fmla="+- 0 1302 569"/>
                                <a:gd name="T139" fmla="*/ 1302 h 906"/>
                                <a:gd name="T140" fmla="+- 0 6142 5212"/>
                                <a:gd name="T141" fmla="*/ T140 w 1004"/>
                                <a:gd name="T142" fmla="+- 0 1276 569"/>
                                <a:gd name="T143" fmla="*/ 1276 h 906"/>
                                <a:gd name="T144" fmla="+- 0 6174 5212"/>
                                <a:gd name="T145" fmla="*/ T144 w 1004"/>
                                <a:gd name="T146" fmla="+- 0 1251 569"/>
                                <a:gd name="T147" fmla="*/ 1251 h 906"/>
                                <a:gd name="T148" fmla="+- 0 6198 5212"/>
                                <a:gd name="T149" fmla="*/ T148 w 1004"/>
                                <a:gd name="T150" fmla="+- 0 1227 569"/>
                                <a:gd name="T151" fmla="*/ 1227 h 906"/>
                                <a:gd name="T152" fmla="+- 0 6215 5212"/>
                                <a:gd name="T153" fmla="*/ T152 w 1004"/>
                                <a:gd name="T154" fmla="+- 0 1206 569"/>
                                <a:gd name="T155" fmla="*/ 1206 h 906"/>
                                <a:gd name="T156" fmla="+- 0 6215 5212"/>
                                <a:gd name="T157" fmla="*/ T156 w 1004"/>
                                <a:gd name="T158" fmla="+- 0 866 569"/>
                                <a:gd name="T159" fmla="*/ 866 h 906"/>
                                <a:gd name="T160" fmla="+- 0 5960 5212"/>
                                <a:gd name="T161" fmla="*/ T160 w 1004"/>
                                <a:gd name="T162" fmla="+- 0 714 569"/>
                                <a:gd name="T163" fmla="*/ 714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1004" h="906">
                                  <a:moveTo>
                                    <a:pt x="503" y="0"/>
                                  </a:moveTo>
                                  <a:lnTo>
                                    <a:pt x="0" y="297"/>
                                  </a:lnTo>
                                  <a:lnTo>
                                    <a:pt x="0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256" y="898"/>
                                  </a:lnTo>
                                  <a:lnTo>
                                    <a:pt x="369" y="887"/>
                                  </a:lnTo>
                                  <a:lnTo>
                                    <a:pt x="471" y="872"/>
                                  </a:lnTo>
                                  <a:lnTo>
                                    <a:pt x="564" y="854"/>
                                  </a:lnTo>
                                  <a:lnTo>
                                    <a:pt x="647" y="833"/>
                                  </a:lnTo>
                                  <a:lnTo>
                                    <a:pt x="721" y="810"/>
                                  </a:lnTo>
                                  <a:lnTo>
                                    <a:pt x="776" y="788"/>
                                  </a:lnTo>
                                  <a:lnTo>
                                    <a:pt x="115" y="788"/>
                                  </a:lnTo>
                                  <a:lnTo>
                                    <a:pt x="115" y="351"/>
                                  </a:lnTo>
                                  <a:lnTo>
                                    <a:pt x="505" y="145"/>
                                  </a:lnTo>
                                  <a:lnTo>
                                    <a:pt x="748" y="145"/>
                                  </a:lnTo>
                                  <a:lnTo>
                                    <a:pt x="503" y="0"/>
                                  </a:lnTo>
                                  <a:close/>
                                  <a:moveTo>
                                    <a:pt x="748" y="145"/>
                                  </a:moveTo>
                                  <a:lnTo>
                                    <a:pt x="505" y="145"/>
                                  </a:lnTo>
                                  <a:lnTo>
                                    <a:pt x="894" y="351"/>
                                  </a:lnTo>
                                  <a:lnTo>
                                    <a:pt x="894" y="575"/>
                                  </a:lnTo>
                                  <a:lnTo>
                                    <a:pt x="876" y="594"/>
                                  </a:lnTo>
                                  <a:lnTo>
                                    <a:pt x="849" y="617"/>
                                  </a:lnTo>
                                  <a:lnTo>
                                    <a:pt x="812" y="643"/>
                                  </a:lnTo>
                                  <a:lnTo>
                                    <a:pt x="765" y="669"/>
                                  </a:lnTo>
                                  <a:lnTo>
                                    <a:pt x="707" y="695"/>
                                  </a:lnTo>
                                  <a:lnTo>
                                    <a:pt x="639" y="720"/>
                                  </a:lnTo>
                                  <a:lnTo>
                                    <a:pt x="559" y="743"/>
                                  </a:lnTo>
                                  <a:lnTo>
                                    <a:pt x="467" y="762"/>
                                  </a:lnTo>
                                  <a:lnTo>
                                    <a:pt x="363" y="777"/>
                                  </a:lnTo>
                                  <a:lnTo>
                                    <a:pt x="246" y="786"/>
                                  </a:lnTo>
                                  <a:lnTo>
                                    <a:pt x="115" y="788"/>
                                  </a:lnTo>
                                  <a:lnTo>
                                    <a:pt x="776" y="788"/>
                                  </a:lnTo>
                                  <a:lnTo>
                                    <a:pt x="786" y="785"/>
                                  </a:lnTo>
                                  <a:lnTo>
                                    <a:pt x="842" y="759"/>
                                  </a:lnTo>
                                  <a:lnTo>
                                    <a:pt x="890" y="733"/>
                                  </a:lnTo>
                                  <a:lnTo>
                                    <a:pt x="930" y="707"/>
                                  </a:lnTo>
                                  <a:lnTo>
                                    <a:pt x="962" y="682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3" y="637"/>
                                  </a:lnTo>
                                  <a:lnTo>
                                    <a:pt x="1003" y="297"/>
                                  </a:lnTo>
                                  <a:lnTo>
                                    <a:pt x="748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1A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docshape12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5690" y="570"/>
                              <a:ext cx="1004" cy="906"/>
                            </a:xfrm>
                            <a:custGeom>
                              <a:avLst/>
                              <a:gdLst>
                                <a:gd name="T0" fmla="+- 0 6125 5690"/>
                                <a:gd name="T1" fmla="*/ T0 w 1004"/>
                                <a:gd name="T2" fmla="+- 0 1311 571"/>
                                <a:gd name="T3" fmla="*/ 1311 h 906"/>
                                <a:gd name="T4" fmla="+- 0 6093 5690"/>
                                <a:gd name="T5" fmla="*/ T4 w 1004"/>
                                <a:gd name="T6" fmla="+- 0 1333 571"/>
                                <a:gd name="T7" fmla="*/ 1333 h 906"/>
                                <a:gd name="T8" fmla="+- 0 6060 5690"/>
                                <a:gd name="T9" fmla="*/ T8 w 1004"/>
                                <a:gd name="T10" fmla="+- 0 1353 571"/>
                                <a:gd name="T11" fmla="*/ 1353 h 906"/>
                                <a:gd name="T12" fmla="+- 0 6028 5690"/>
                                <a:gd name="T13" fmla="*/ T12 w 1004"/>
                                <a:gd name="T14" fmla="+- 0 1372 571"/>
                                <a:gd name="T15" fmla="*/ 1372 h 906"/>
                                <a:gd name="T16" fmla="+- 0 5999 5690"/>
                                <a:gd name="T17" fmla="*/ T16 w 1004"/>
                                <a:gd name="T18" fmla="+- 0 1389 571"/>
                                <a:gd name="T19" fmla="*/ 1389 h 906"/>
                                <a:gd name="T20" fmla="+- 0 6055 5690"/>
                                <a:gd name="T21" fmla="*/ T20 w 1004"/>
                                <a:gd name="T22" fmla="+- 0 1406 571"/>
                                <a:gd name="T23" fmla="*/ 1406 h 906"/>
                                <a:gd name="T24" fmla="+- 0 6116 5690"/>
                                <a:gd name="T25" fmla="*/ T24 w 1004"/>
                                <a:gd name="T26" fmla="+- 0 1422 571"/>
                                <a:gd name="T27" fmla="*/ 1422 h 906"/>
                                <a:gd name="T28" fmla="+- 0 6182 5690"/>
                                <a:gd name="T29" fmla="*/ T28 w 1004"/>
                                <a:gd name="T30" fmla="+- 0 1436 571"/>
                                <a:gd name="T31" fmla="*/ 1436 h 906"/>
                                <a:gd name="T32" fmla="+- 0 6253 5690"/>
                                <a:gd name="T33" fmla="*/ T32 w 1004"/>
                                <a:gd name="T34" fmla="+- 0 1448 571"/>
                                <a:gd name="T35" fmla="*/ 1448 h 906"/>
                                <a:gd name="T36" fmla="+- 0 6330 5690"/>
                                <a:gd name="T37" fmla="*/ T36 w 1004"/>
                                <a:gd name="T38" fmla="+- 0 1459 571"/>
                                <a:gd name="T39" fmla="*/ 1459 h 906"/>
                                <a:gd name="T40" fmla="+- 0 6412 5690"/>
                                <a:gd name="T41" fmla="*/ T40 w 1004"/>
                                <a:gd name="T42" fmla="+- 0 1467 571"/>
                                <a:gd name="T43" fmla="*/ 1467 h 906"/>
                                <a:gd name="T44" fmla="+- 0 6500 5690"/>
                                <a:gd name="T45" fmla="*/ T44 w 1004"/>
                                <a:gd name="T46" fmla="+- 0 1473 571"/>
                                <a:gd name="T47" fmla="*/ 1473 h 906"/>
                                <a:gd name="T48" fmla="+- 0 6594 5690"/>
                                <a:gd name="T49" fmla="*/ T48 w 1004"/>
                                <a:gd name="T50" fmla="+- 0 1476 571"/>
                                <a:gd name="T51" fmla="*/ 1476 h 906"/>
                                <a:gd name="T52" fmla="+- 0 6694 5690"/>
                                <a:gd name="T53" fmla="*/ T52 w 1004"/>
                                <a:gd name="T54" fmla="+- 0 1476 571"/>
                                <a:gd name="T55" fmla="*/ 1476 h 906"/>
                                <a:gd name="T56" fmla="+- 0 6694 5690"/>
                                <a:gd name="T57" fmla="*/ T56 w 1004"/>
                                <a:gd name="T58" fmla="+- 0 1359 571"/>
                                <a:gd name="T59" fmla="*/ 1359 h 906"/>
                                <a:gd name="T60" fmla="+- 0 6578 5690"/>
                                <a:gd name="T61" fmla="*/ T60 w 1004"/>
                                <a:gd name="T62" fmla="+- 0 1359 571"/>
                                <a:gd name="T63" fmla="*/ 1359 h 906"/>
                                <a:gd name="T64" fmla="+- 0 6487 5690"/>
                                <a:gd name="T65" fmla="*/ T64 w 1004"/>
                                <a:gd name="T66" fmla="+- 0 1358 571"/>
                                <a:gd name="T67" fmla="*/ 1358 h 906"/>
                                <a:gd name="T68" fmla="+- 0 6403 5690"/>
                                <a:gd name="T69" fmla="*/ T68 w 1004"/>
                                <a:gd name="T70" fmla="+- 0 1354 571"/>
                                <a:gd name="T71" fmla="*/ 1354 h 906"/>
                                <a:gd name="T72" fmla="+- 0 6324 5690"/>
                                <a:gd name="T73" fmla="*/ T72 w 1004"/>
                                <a:gd name="T74" fmla="+- 0 1347 571"/>
                                <a:gd name="T75" fmla="*/ 1347 h 906"/>
                                <a:gd name="T76" fmla="+- 0 6252 5690"/>
                                <a:gd name="T77" fmla="*/ T76 w 1004"/>
                                <a:gd name="T78" fmla="+- 0 1338 571"/>
                                <a:gd name="T79" fmla="*/ 1338 h 906"/>
                                <a:gd name="T80" fmla="+- 0 6185 5690"/>
                                <a:gd name="T81" fmla="*/ T80 w 1004"/>
                                <a:gd name="T82" fmla="+- 0 1325 571"/>
                                <a:gd name="T83" fmla="*/ 1325 h 906"/>
                                <a:gd name="T84" fmla="+- 0 6125 5690"/>
                                <a:gd name="T85" fmla="*/ T84 w 1004"/>
                                <a:gd name="T86" fmla="+- 0 1311 571"/>
                                <a:gd name="T87" fmla="*/ 1311 h 906"/>
                                <a:gd name="T88" fmla="+- 0 6437 5690"/>
                                <a:gd name="T89" fmla="*/ T88 w 1004"/>
                                <a:gd name="T90" fmla="+- 0 716 571"/>
                                <a:gd name="T91" fmla="*/ 716 h 906"/>
                                <a:gd name="T92" fmla="+- 0 6188 5690"/>
                                <a:gd name="T93" fmla="*/ T92 w 1004"/>
                                <a:gd name="T94" fmla="+- 0 716 571"/>
                                <a:gd name="T95" fmla="*/ 716 h 906"/>
                                <a:gd name="T96" fmla="+- 0 6578 5690"/>
                                <a:gd name="T97" fmla="*/ T96 w 1004"/>
                                <a:gd name="T98" fmla="+- 0 922 571"/>
                                <a:gd name="T99" fmla="*/ 922 h 906"/>
                                <a:gd name="T100" fmla="+- 0 6578 5690"/>
                                <a:gd name="T101" fmla="*/ T100 w 1004"/>
                                <a:gd name="T102" fmla="+- 0 1359 571"/>
                                <a:gd name="T103" fmla="*/ 1359 h 906"/>
                                <a:gd name="T104" fmla="+- 0 6694 5690"/>
                                <a:gd name="T105" fmla="*/ T104 w 1004"/>
                                <a:gd name="T106" fmla="+- 0 1359 571"/>
                                <a:gd name="T107" fmla="*/ 1359 h 906"/>
                                <a:gd name="T108" fmla="+- 0 6694 5690"/>
                                <a:gd name="T109" fmla="*/ T108 w 1004"/>
                                <a:gd name="T110" fmla="+- 0 868 571"/>
                                <a:gd name="T111" fmla="*/ 868 h 906"/>
                                <a:gd name="T112" fmla="+- 0 6437 5690"/>
                                <a:gd name="T113" fmla="*/ T112 w 1004"/>
                                <a:gd name="T114" fmla="+- 0 716 571"/>
                                <a:gd name="T115" fmla="*/ 716 h 906"/>
                                <a:gd name="T116" fmla="+- 0 6191 5690"/>
                                <a:gd name="T117" fmla="*/ T116 w 1004"/>
                                <a:gd name="T118" fmla="+- 0 571 571"/>
                                <a:gd name="T119" fmla="*/ 571 h 906"/>
                                <a:gd name="T120" fmla="+- 0 5984 5690"/>
                                <a:gd name="T121" fmla="*/ T120 w 1004"/>
                                <a:gd name="T122" fmla="+- 0 693 571"/>
                                <a:gd name="T123" fmla="*/ 693 h 906"/>
                                <a:gd name="T124" fmla="+- 0 6098 5690"/>
                                <a:gd name="T125" fmla="*/ T124 w 1004"/>
                                <a:gd name="T126" fmla="+- 0 764 571"/>
                                <a:gd name="T127" fmla="*/ 764 h 906"/>
                                <a:gd name="T128" fmla="+- 0 6188 5690"/>
                                <a:gd name="T129" fmla="*/ T128 w 1004"/>
                                <a:gd name="T130" fmla="+- 0 716 571"/>
                                <a:gd name="T131" fmla="*/ 716 h 906"/>
                                <a:gd name="T132" fmla="+- 0 6437 5690"/>
                                <a:gd name="T133" fmla="*/ T132 w 1004"/>
                                <a:gd name="T134" fmla="+- 0 716 571"/>
                                <a:gd name="T135" fmla="*/ 716 h 906"/>
                                <a:gd name="T136" fmla="+- 0 6191 5690"/>
                                <a:gd name="T137" fmla="*/ T136 w 1004"/>
                                <a:gd name="T138" fmla="+- 0 571 571"/>
                                <a:gd name="T139" fmla="*/ 571 h 906"/>
                                <a:gd name="T140" fmla="+- 0 5808 5690"/>
                                <a:gd name="T141" fmla="*/ T140 w 1004"/>
                                <a:gd name="T142" fmla="+- 0 798 571"/>
                                <a:gd name="T143" fmla="*/ 798 h 906"/>
                                <a:gd name="T144" fmla="+- 0 5690 5690"/>
                                <a:gd name="T145" fmla="*/ T144 w 1004"/>
                                <a:gd name="T146" fmla="+- 0 868 571"/>
                                <a:gd name="T147" fmla="*/ 868 h 906"/>
                                <a:gd name="T148" fmla="+- 0 5690 5690"/>
                                <a:gd name="T149" fmla="*/ T148 w 1004"/>
                                <a:gd name="T150" fmla="+- 0 1208 571"/>
                                <a:gd name="T151" fmla="*/ 1208 h 906"/>
                                <a:gd name="T152" fmla="+- 0 5704 5690"/>
                                <a:gd name="T153" fmla="*/ T152 w 1004"/>
                                <a:gd name="T154" fmla="+- 0 1226 571"/>
                                <a:gd name="T155" fmla="*/ 1226 h 906"/>
                                <a:gd name="T156" fmla="+- 0 5723 5690"/>
                                <a:gd name="T157" fmla="*/ T156 w 1004"/>
                                <a:gd name="T158" fmla="+- 0 1245 571"/>
                                <a:gd name="T159" fmla="*/ 1245 h 906"/>
                                <a:gd name="T160" fmla="+- 0 5748 5690"/>
                                <a:gd name="T161" fmla="*/ T160 w 1004"/>
                                <a:gd name="T162" fmla="+- 0 1266 571"/>
                                <a:gd name="T163" fmla="*/ 1266 h 906"/>
                                <a:gd name="T164" fmla="+- 0 5778 5690"/>
                                <a:gd name="T165" fmla="*/ T164 w 1004"/>
                                <a:gd name="T166" fmla="+- 0 1287 571"/>
                                <a:gd name="T167" fmla="*/ 1287 h 906"/>
                                <a:gd name="T168" fmla="+- 0 5810 5690"/>
                                <a:gd name="T169" fmla="*/ T168 w 1004"/>
                                <a:gd name="T170" fmla="+- 0 1277 571"/>
                                <a:gd name="T171" fmla="*/ 1277 h 906"/>
                                <a:gd name="T172" fmla="+- 0 5846 5690"/>
                                <a:gd name="T173" fmla="*/ T172 w 1004"/>
                                <a:gd name="T174" fmla="+- 0 1263 571"/>
                                <a:gd name="T175" fmla="*/ 1263 h 906"/>
                                <a:gd name="T176" fmla="+- 0 5883 5690"/>
                                <a:gd name="T177" fmla="*/ T176 w 1004"/>
                                <a:gd name="T178" fmla="+- 0 1248 571"/>
                                <a:gd name="T179" fmla="*/ 1248 h 906"/>
                                <a:gd name="T180" fmla="+- 0 5917 5690"/>
                                <a:gd name="T181" fmla="*/ T180 w 1004"/>
                                <a:gd name="T182" fmla="+- 0 1234 571"/>
                                <a:gd name="T183" fmla="*/ 1234 h 906"/>
                                <a:gd name="T184" fmla="+- 0 5874 5690"/>
                                <a:gd name="T185" fmla="*/ T184 w 1004"/>
                                <a:gd name="T186" fmla="+- 0 1209 571"/>
                                <a:gd name="T187" fmla="*/ 1209 h 906"/>
                                <a:gd name="T188" fmla="+- 0 5841 5690"/>
                                <a:gd name="T189" fmla="*/ T188 w 1004"/>
                                <a:gd name="T190" fmla="+- 0 1185 571"/>
                                <a:gd name="T191" fmla="*/ 1185 h 906"/>
                                <a:gd name="T192" fmla="+- 0 5816 5690"/>
                                <a:gd name="T193" fmla="*/ T192 w 1004"/>
                                <a:gd name="T194" fmla="+- 0 1164 571"/>
                                <a:gd name="T195" fmla="*/ 1164 h 906"/>
                                <a:gd name="T196" fmla="+- 0 5800 5690"/>
                                <a:gd name="T197" fmla="*/ T196 w 1004"/>
                                <a:gd name="T198" fmla="+- 0 1145 571"/>
                                <a:gd name="T199" fmla="*/ 1145 h 906"/>
                                <a:gd name="T200" fmla="+- 0 5800 5690"/>
                                <a:gd name="T201" fmla="*/ T200 w 1004"/>
                                <a:gd name="T202" fmla="+- 0 922 571"/>
                                <a:gd name="T203" fmla="*/ 922 h 906"/>
                                <a:gd name="T204" fmla="+- 0 5917 5690"/>
                                <a:gd name="T205" fmla="*/ T204 w 1004"/>
                                <a:gd name="T206" fmla="+- 0 860 571"/>
                                <a:gd name="T207" fmla="*/ 860 h 906"/>
                                <a:gd name="T208" fmla="+- 0 5808 5690"/>
                                <a:gd name="T209" fmla="*/ T208 w 1004"/>
                                <a:gd name="T210" fmla="+- 0 798 571"/>
                                <a:gd name="T211" fmla="*/ 798 h 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004" h="906">
                                  <a:moveTo>
                                    <a:pt x="435" y="740"/>
                                  </a:moveTo>
                                  <a:lnTo>
                                    <a:pt x="403" y="762"/>
                                  </a:lnTo>
                                  <a:lnTo>
                                    <a:pt x="370" y="782"/>
                                  </a:lnTo>
                                  <a:lnTo>
                                    <a:pt x="338" y="801"/>
                                  </a:lnTo>
                                  <a:lnTo>
                                    <a:pt x="309" y="818"/>
                                  </a:lnTo>
                                  <a:lnTo>
                                    <a:pt x="365" y="835"/>
                                  </a:lnTo>
                                  <a:lnTo>
                                    <a:pt x="426" y="851"/>
                                  </a:lnTo>
                                  <a:lnTo>
                                    <a:pt x="492" y="865"/>
                                  </a:lnTo>
                                  <a:lnTo>
                                    <a:pt x="563" y="877"/>
                                  </a:lnTo>
                                  <a:lnTo>
                                    <a:pt x="640" y="888"/>
                                  </a:lnTo>
                                  <a:lnTo>
                                    <a:pt x="722" y="896"/>
                                  </a:lnTo>
                                  <a:lnTo>
                                    <a:pt x="810" y="902"/>
                                  </a:lnTo>
                                  <a:lnTo>
                                    <a:pt x="904" y="905"/>
                                  </a:lnTo>
                                  <a:lnTo>
                                    <a:pt x="1004" y="905"/>
                                  </a:lnTo>
                                  <a:lnTo>
                                    <a:pt x="1004" y="788"/>
                                  </a:lnTo>
                                  <a:lnTo>
                                    <a:pt x="888" y="788"/>
                                  </a:lnTo>
                                  <a:lnTo>
                                    <a:pt x="797" y="787"/>
                                  </a:lnTo>
                                  <a:lnTo>
                                    <a:pt x="713" y="783"/>
                                  </a:lnTo>
                                  <a:lnTo>
                                    <a:pt x="634" y="776"/>
                                  </a:lnTo>
                                  <a:lnTo>
                                    <a:pt x="562" y="767"/>
                                  </a:lnTo>
                                  <a:lnTo>
                                    <a:pt x="495" y="754"/>
                                  </a:lnTo>
                                  <a:lnTo>
                                    <a:pt x="435" y="740"/>
                                  </a:lnTo>
                                  <a:close/>
                                  <a:moveTo>
                                    <a:pt x="747" y="145"/>
                                  </a:moveTo>
                                  <a:lnTo>
                                    <a:pt x="498" y="145"/>
                                  </a:lnTo>
                                  <a:lnTo>
                                    <a:pt x="888" y="351"/>
                                  </a:lnTo>
                                  <a:lnTo>
                                    <a:pt x="888" y="788"/>
                                  </a:lnTo>
                                  <a:lnTo>
                                    <a:pt x="1004" y="788"/>
                                  </a:lnTo>
                                  <a:lnTo>
                                    <a:pt x="1004" y="297"/>
                                  </a:lnTo>
                                  <a:lnTo>
                                    <a:pt x="747" y="145"/>
                                  </a:lnTo>
                                  <a:close/>
                                  <a:moveTo>
                                    <a:pt x="501" y="0"/>
                                  </a:moveTo>
                                  <a:lnTo>
                                    <a:pt x="294" y="122"/>
                                  </a:lnTo>
                                  <a:lnTo>
                                    <a:pt x="408" y="193"/>
                                  </a:lnTo>
                                  <a:lnTo>
                                    <a:pt x="498" y="145"/>
                                  </a:lnTo>
                                  <a:lnTo>
                                    <a:pt x="747" y="145"/>
                                  </a:lnTo>
                                  <a:lnTo>
                                    <a:pt x="501" y="0"/>
                                  </a:lnTo>
                                  <a:close/>
                                  <a:moveTo>
                                    <a:pt x="118" y="227"/>
                                  </a:moveTo>
                                  <a:lnTo>
                                    <a:pt x="0" y="297"/>
                                  </a:lnTo>
                                  <a:lnTo>
                                    <a:pt x="0" y="637"/>
                                  </a:lnTo>
                                  <a:lnTo>
                                    <a:pt x="14" y="655"/>
                                  </a:lnTo>
                                  <a:lnTo>
                                    <a:pt x="33" y="674"/>
                                  </a:lnTo>
                                  <a:lnTo>
                                    <a:pt x="58" y="695"/>
                                  </a:lnTo>
                                  <a:lnTo>
                                    <a:pt x="88" y="716"/>
                                  </a:lnTo>
                                  <a:lnTo>
                                    <a:pt x="120" y="706"/>
                                  </a:lnTo>
                                  <a:lnTo>
                                    <a:pt x="156" y="692"/>
                                  </a:lnTo>
                                  <a:lnTo>
                                    <a:pt x="193" y="677"/>
                                  </a:lnTo>
                                  <a:lnTo>
                                    <a:pt x="227" y="663"/>
                                  </a:lnTo>
                                  <a:lnTo>
                                    <a:pt x="184" y="638"/>
                                  </a:lnTo>
                                  <a:lnTo>
                                    <a:pt x="151" y="614"/>
                                  </a:lnTo>
                                  <a:lnTo>
                                    <a:pt x="126" y="593"/>
                                  </a:lnTo>
                                  <a:lnTo>
                                    <a:pt x="110" y="574"/>
                                  </a:lnTo>
                                  <a:lnTo>
                                    <a:pt x="110" y="351"/>
                                  </a:lnTo>
                                  <a:lnTo>
                                    <a:pt x="227" y="289"/>
                                  </a:lnTo>
                                  <a:lnTo>
                                    <a:pt x="118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8C8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5D27299" id="Group 50" o:spid="_x0000_s1026" style="position:absolute;margin-left:-51.2pt;margin-top:-197.3pt;width:595.3pt;height:141.35pt;z-index:-251662848" coordsize="75603,17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">
              <v:group id="Group 48" o:spid="_x0000_s1027" style="position:absolute;left:28917;top:10629;width:17844;height:7322" coordsize="17843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8" type="#_x0000_t75" style="position:absolute;top:4686;width:17843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">
                  <v:imagedata r:id="rId2" o:title=""/>
                </v:shape>
                <v:group id="Group 47" o:spid="_x0000_s1029" style="position:absolute;left:2628;width:12465;height:3409" coordsize="12465,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docshape13" o:spid="_x0000_s1030" style="position:absolute;top:114;width:2463;height:3289;visibility:visible;mso-wrap-style:square;v-text-anchor:top" coordsize="388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" path="m164,l,,,518r88,l88,447r76,l186,446r22,-4l229,437r21,-8l270,419r19,-11l306,396r15,-14l336,366r5,-7l88,359,88,88r253,l336,81,321,66,306,51,289,39,270,27,250,18,229,10,208,4,186,1,164,xm341,88r-177,l190,90r25,8l238,110r21,18l276,149r13,22l296,196r3,27l296,250r-7,25l276,298r-17,21l238,337r-23,12l190,356r-26,3l341,359r7,-10l360,330r9,-20l377,289r5,-21l386,246r1,-23l386,201r-4,-22l377,157r-8,-20l360,117,348,98,341,88xe" fillcolor="#e11a22" stroked="f">
                    <v:path o:connecttype="custom" o:connectlocs="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"/>
                    <o:lock v:ext="edit" aspectratio="t" verticies="t" text="t" shapetype="t"/>
                  </v:shape>
                  <v:shape id="docshape14" o:spid="_x0000_s1031" style="position:absolute;left:6057;top:114;width:2598;height:3289;visibility:visible;mso-wrap-style:square;v-text-anchor:top" coordsize="40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" path="m164,l,,,518r89,l89,447r75,l184,446r20,-3l223,439r19,-6l350,433,317,386r16,-17l341,358r-252,l89,88r253,l341,87,322,65,300,46,276,30,250,17,222,8,194,2,164,xm350,433r-108,l301,518r108,l350,433xm342,88r-178,l191,90r25,8l239,110r20,18l277,149r12,23l297,197r2,26l297,250r-8,25l277,298r-18,21l239,336r-23,13l191,356r-27,2l341,358r6,-7l359,332r10,-20l377,290r6,-22l386,246r2,-23l386,194r-6,-29l371,137,358,111,342,88xe" fillcolor="#e11a22" stroked="f">
                    <v:path o:connecttype="custom" o:connectlocs="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      <o:lock v:ext="edit" aspectratio="t" verticies="t" text="t" shapetype="t"/>
                  </v:shape>
                  <v:shape id="docshape15" o:spid="_x0000_s1032" style="position:absolute;left:3086;top:114;width:2463;height:3289;visibility:visible;mso-wrap-style:square;v-text-anchor:top" coordsize="388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" path="m163,l,,,518r88,l88,447r75,l186,446r22,-4l229,437r21,-8l270,419r19,-11l306,396r15,-14l336,366r5,-7l88,359,88,88r253,l336,81,321,66,306,51,289,39,270,27,250,18,229,10,208,4,186,1,163,xm341,88r-178,l190,90r25,8l238,110r21,18l276,149r13,22l296,196r2,27l296,250r-7,25l276,298r-17,21l238,337r-23,12l190,356r-27,3l341,359r7,-10l359,330r10,-20l377,289r5,-21l386,246r1,-23l386,201r-4,-22l377,157r-8,-20l359,117,348,98,341,88xe" fillcolor="#8a8c8e" stroked="f">
                    <v:path o:connecttype="custom" o:connectlocs="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"/>
                    <o:lock v:ext="edit" aspectratio="t" verticies="t" text="t" shapetype="t"/>
                  </v:shape>
                  <v:shape id="docshape16" o:spid="_x0000_s1033" style="position:absolute;left:9144;width:3321;height:3409;visibility:visible;mso-wrap-style:square;v-text-anchor:top" coordsize="523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" path="m312,l211,,,536r86,l93,534r12,-10l108,519r2,-5l150,404r321,l443,334r-267,l241,156r4,-9l248,138r3,-10l255,116r3,-11l261,92r87,l312,xm471,404r-99,l412,514r3,6l419,525r6,5l430,534r7,2l523,536,471,404xm348,92r-87,l265,105r3,11l275,138r3,9l282,155r65,179l443,334,348,92xe" fillcolor="#8a8c8e" stroked="f">
                    <v:path o:connecttype="custom" o:connectlocs="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"/>
                    <o:lock v:ext="edit" aspectratio="t" verticies="t" text="t" shapetype="t"/>
                  </v:shape>
                </v:group>
              </v:group>
              <v:group id="Group 49" o:spid="_x0000_s1034" style="position:absolute;width:75603;height:9423" coordsize="75603,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<v:group id="docshapegroup2" o:spid="_x0000_s1035" style="position:absolute;width:75603;height:1803" coordsize="1190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o:lock v:ext="edit" aspectratio="t"/>
                  <v:rect id="docshape3" o:spid="_x0000_s1036" style="position:absolute;width:11906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" fillcolor="#e11a22" stroked="f">
                    <o:lock v:ext="edit" aspectratio="t" verticies="t" text="t" shapetype="t"/>
                  </v:rect>
                  <v:rect id="docshape4" o:spid="_x0000_s1037" style="position:absolute;top:141;width:11906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" fillcolor="#8a8c8e" stroked="f">
                    <o:lock v:ext="edit" aspectratio="t" verticies="t" text="t" shapetype="t"/>
                  </v:rect>
                </v:group>
                <v:group id="docshapegroup10" o:spid="_x0000_s1038" style="position:absolute;left:33147;top:3657;width:9410;height:5766" coordorigin="5212,569" coordsize="1482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o:lock v:ext="edit" aspectratio="t"/>
                  <v:shape id="docshape11" o:spid="_x0000_s1039" style="position:absolute;left:5211;top:568;width:1004;height:906;visibility:visible;mso-wrap-style:square;v-text-anchor:top" coordsize="1004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" path="m503,l,297,,905r134,l256,898,369,887,471,872r93,-18l647,833r74,-23l776,788r-661,l115,351,505,145r243,l503,xm748,145r-243,l894,351r,224l876,594r-27,23l812,643r-47,26l707,695r-68,25l559,743r-92,19l363,777r-117,9l115,788r661,l786,785r56,-26l890,733r40,-26l962,682r24,-24l1003,637r,-340l748,145xe" fillcolor="#e11a22" stroked="f">
                    <v:path o:connecttype="custom" o:connectlocs="503,569;0,866;0,1474;134,1474;256,1467;369,1456;471,1441;564,1423;647,1402;721,1379;776,1357;115,1357;115,920;505,714;748,714;503,569;748,714;505,714;894,920;894,1144;876,1163;849,1186;812,1212;765,1238;707,1264;639,1289;559,1312;467,1331;363,1346;246,1355;115,1357;776,1357;786,1354;842,1328;890,1302;930,1276;962,1251;986,1227;1003,1206;1003,866;748,714" o:connectangles="0,0,0,0,0,0,0,0,0,0,0,0,0,0,0,0,0,0,0,0,0,0,0,0,0,0,0,0,0,0,0,0,0,0,0,0,0,0,0,0,0"/>
                    <o:lock v:ext="edit" aspectratio="t" verticies="t" text="t" shapetype="t"/>
                  </v:shape>
                  <v:shape id="docshape12" o:spid="_x0000_s1040" style="position:absolute;left:5690;top:570;width:1004;height:906;visibility:visible;mso-wrap-style:square;v-text-anchor:top" coordsize="1004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" path="m435,740r-32,22l370,782r-32,19l309,818r56,17l426,851r66,14l563,877r77,11l722,896r88,6l904,905r100,l1004,788r-116,l797,787r-84,-4l634,776r-72,-9l495,754,435,740xm747,145r-249,l888,351r,437l1004,788r,-491l747,145xm501,l294,122r114,71l498,145r249,l501,xm118,227l,297,,637r14,18l33,674r25,21l88,716r32,-10l156,692r37,-15l227,663,184,638,151,614,126,593,110,574r,-223l227,289,118,227xe" fillcolor="#8a8c8e" stroked="f">
                    <v:path o:connecttype="custom" o:connectlocs="435,1311;403,1333;370,1353;338,1372;309,1389;365,1406;426,1422;492,1436;563,1448;640,1459;722,1467;810,1473;904,1476;1004,1476;1004,1359;888,1359;797,1358;713,1354;634,1347;562,1338;495,1325;435,1311;747,716;498,716;888,922;888,1359;1004,1359;1004,868;747,716;501,571;294,693;408,764;498,716;747,716;501,571;118,798;0,868;0,1208;14,1226;33,1245;58,1266;88,1287;120,1277;156,1263;193,1248;227,1234;184,1209;151,1185;126,1164;110,1145;110,922;227,860;118,798" o:connectangles="0,0,0,0,0,0,0,0,0,0,0,0,0,0,0,0,0,0,0,0,0,0,0,0,0,0,0,0,0,0,0,0,0,0,0,0,0,0,0,0,0,0,0,0,0,0,0,0,0,0,0,0,0"/>
                    <o:lock v:ext="edit" aspectratio="t" verticies="t" text="t" shapetype="t"/>
                  </v:shape>
                </v:group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D6588"/>
    <w:multiLevelType w:val="hybridMultilevel"/>
    <w:tmpl w:val="CF7A3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264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77"/>
    <w:rsid w:val="0009703E"/>
    <w:rsid w:val="000C3538"/>
    <w:rsid w:val="0010462E"/>
    <w:rsid w:val="001322EF"/>
    <w:rsid w:val="001F5F1C"/>
    <w:rsid w:val="00212AC1"/>
    <w:rsid w:val="002F0005"/>
    <w:rsid w:val="003060AB"/>
    <w:rsid w:val="003E4C58"/>
    <w:rsid w:val="00410AAE"/>
    <w:rsid w:val="00452E4D"/>
    <w:rsid w:val="004B02DD"/>
    <w:rsid w:val="00565077"/>
    <w:rsid w:val="0059451C"/>
    <w:rsid w:val="005B1D0A"/>
    <w:rsid w:val="00625F3F"/>
    <w:rsid w:val="00690758"/>
    <w:rsid w:val="00747AFA"/>
    <w:rsid w:val="0081047F"/>
    <w:rsid w:val="008E07ED"/>
    <w:rsid w:val="00A530FB"/>
    <w:rsid w:val="00A76F90"/>
    <w:rsid w:val="00B07EBE"/>
    <w:rsid w:val="00B25F2D"/>
    <w:rsid w:val="00B35225"/>
    <w:rsid w:val="00B57400"/>
    <w:rsid w:val="00D66A8D"/>
    <w:rsid w:val="00D74841"/>
    <w:rsid w:val="00D90893"/>
    <w:rsid w:val="00DF41F3"/>
    <w:rsid w:val="00E13956"/>
    <w:rsid w:val="00E47151"/>
    <w:rsid w:val="00E75694"/>
    <w:rsid w:val="00F9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1C8B82"/>
  <w15:docId w15:val="{DC259389-6816-4D69-B929-C1D392FE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0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  <w:ind w:left="20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60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0AB"/>
    <w:rPr>
      <w:rFonts w:ascii="Times New Roman" w:eastAsia="Calibr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0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00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F0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00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ppra.org.za/" TargetMode="External"/><Relationship Id="rId1" Type="http://schemas.openxmlformats.org/officeDocument/2006/relationships/hyperlink" Target="http://www.theppra.org.z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dani.tshabalala\OneDrive%20-%20Property%20Practitioners%20Regulatory%20Authority\PPRA%20Letterhead%20Template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2895626C6504A87D3416F978D99AD" ma:contentTypeVersion="9" ma:contentTypeDescription="Create a new document." ma:contentTypeScope="" ma:versionID="a7ed76bb0d35c9208887e1d8f914dfe5">
  <xsd:schema xmlns:xsd="http://www.w3.org/2001/XMLSchema" xmlns:xs="http://www.w3.org/2001/XMLSchema" xmlns:p="http://schemas.microsoft.com/office/2006/metadata/properties" xmlns:ns3="e91ccb7f-34df-491f-931e-b0ee5147e60a" xmlns:ns4="7a6cf16e-1eb8-4a7e-8ba0-22674bd4a2f3" targetNamespace="http://schemas.microsoft.com/office/2006/metadata/properties" ma:root="true" ma:fieldsID="860976bd7eb168a07084c79cf90b5dcd" ns3:_="" ns4:_="">
    <xsd:import namespace="e91ccb7f-34df-491f-931e-b0ee5147e60a"/>
    <xsd:import namespace="7a6cf16e-1eb8-4a7e-8ba0-22674bd4a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ccb7f-34df-491f-931e-b0ee5147e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cf16e-1eb8-4a7e-8ba0-22674bd4a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7CB967-DD2E-4D3C-AB16-F4A538BF4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6FC8D-8989-4E4D-8C3D-887C83FCB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ccb7f-34df-491f-931e-b0ee5147e60a"/>
    <ds:schemaRef ds:uri="7a6cf16e-1eb8-4a7e-8ba0-22674bd4a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56BF5-B7D1-A542-87B3-00FD650AC4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19AD4B-565F-4727-A03D-8B585C2352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PPRA Letterhead Template NEW.dotx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 PPRA letterhead v 01.indd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 PPRA letterhead v 01.indd</dc:title>
  <dc:creator>Lindani Tshabalala</dc:creator>
  <cp:lastModifiedBy>Adrianne du Toit</cp:lastModifiedBy>
  <cp:revision>2</cp:revision>
  <cp:lastPrinted>2022-08-16T08:23:00Z</cp:lastPrinted>
  <dcterms:created xsi:type="dcterms:W3CDTF">2026-05-06T07:12:00Z</dcterms:created>
  <dcterms:modified xsi:type="dcterms:W3CDTF">2026-05-06T07:12:00Z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PDF/X-1a:2003</vt:lpwstr>
  </property>
  <property fmtid="{D5CDD505-2E9C-101B-9397-08002B2CF9AE}" pid="5" name="GTS_PDFXVersion">
    <vt:lpwstr>PDF/X-1a:2003</vt:lpwstr>
  </property>
  <property fmtid="{D5CDD505-2E9C-101B-9397-08002B2CF9AE}" pid="6" name="LastSaved">
    <vt:filetime>2022-08-16T00:00:00Z</vt:filetime>
  </property>
  <property fmtid="{D5CDD505-2E9C-101B-9397-08002B2CF9AE}" pid="7" name="Producer">
    <vt:lpwstr>Adobe PDF Library 16.0.7</vt:lpwstr>
  </property>
  <property fmtid="{D5CDD505-2E9C-101B-9397-08002B2CF9AE}" pid="8" name="ContentTypeId">
    <vt:lpwstr>0x010100DDF2895626C6504A87D3416F978D99AD</vt:lpwstr>
  </property>
  <property fmtid="{D5CDD505-2E9C-101B-9397-08002B2CF9AE}" pid="9" name="GrammarlyDocumentId">
    <vt:lpwstr>a9988738-8554-4102-bff2-7f2ea5ce9631</vt:lpwstr>
  </property>
</Properties>
</file>